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692" w:rsidRPr="00391F42" w:rsidRDefault="002D3714" w:rsidP="00F02508">
      <w:pPr>
        <w:pStyle w:val="Journal-PaperTitle"/>
      </w:pPr>
      <w:r w:rsidRPr="00391F42">
        <w:t>TITLE</w:t>
      </w:r>
      <w:r w:rsidR="006A6692" w:rsidRPr="00391F42">
        <w:t xml:space="preserve"> </w:t>
      </w:r>
      <w:r w:rsidRPr="00391F42">
        <w:t>OF</w:t>
      </w:r>
      <w:r w:rsidR="00EC55E3" w:rsidRPr="00391F42">
        <w:t xml:space="preserve"> THE</w:t>
      </w:r>
      <w:r w:rsidRPr="00391F42">
        <w:t xml:space="preserve"> PAPER</w:t>
      </w:r>
      <w:r w:rsidR="00726A14" w:rsidRPr="00391F42">
        <w:rPr>
          <w:rStyle w:val="FootnoteReference"/>
          <w:szCs w:val="20"/>
        </w:rPr>
        <w:t xml:space="preserve"> </w:t>
      </w:r>
      <w:r w:rsidR="00C13149" w:rsidRPr="00391F42">
        <w:rPr>
          <w:szCs w:val="20"/>
        </w:rPr>
        <w:t xml:space="preserve"> </w:t>
      </w:r>
      <w:r w:rsidR="00C13149" w:rsidRPr="00391F42">
        <w:rPr>
          <w:szCs w:val="20"/>
        </w:rPr>
        <w:br/>
      </w:r>
      <w:r w:rsidR="00C13149" w:rsidRPr="00391F42">
        <w:t xml:space="preserve">(style – heading 1: font format - </w:t>
      </w:r>
      <w:r w:rsidR="007D05A7" w:rsidRPr="007D05A7">
        <w:t xml:space="preserve">Calibri </w:t>
      </w:r>
      <w:r w:rsidR="007D05A7" w:rsidRPr="00391F42">
        <w:t>14</w:t>
      </w:r>
      <w:r w:rsidR="00C13149" w:rsidRPr="00391F42">
        <w:t> pt bold, ALL CAPS; paragraph format: centered, spacing before 30 pt, spacing after 42 pt, keep with next, KEEP LINES TOGETHER)</w:t>
      </w:r>
    </w:p>
    <w:p w:rsidR="006A6692" w:rsidRPr="00CB2060" w:rsidRDefault="00136F3A" w:rsidP="000D2A2A">
      <w:pPr>
        <w:pStyle w:val="Journal-Authors"/>
      </w:pPr>
      <w:r w:rsidRPr="00CB2060">
        <w:t xml:space="preserve">First </w:t>
      </w:r>
      <w:r w:rsidR="006A6692" w:rsidRPr="00CB2060">
        <w:t>Aut</w:t>
      </w:r>
      <w:r w:rsidR="002D3714" w:rsidRPr="00CB2060">
        <w:t>h</w:t>
      </w:r>
      <w:r w:rsidR="006A6692" w:rsidRPr="00CB2060">
        <w:t>or</w:t>
      </w:r>
      <w:r w:rsidRPr="00CB2060">
        <w:rPr>
          <w:szCs w:val="20"/>
          <w:vertAlign w:val="superscript"/>
        </w:rPr>
        <w:t>1</w:t>
      </w:r>
      <w:r w:rsidR="009B707D">
        <w:rPr>
          <w:rStyle w:val="FootnoteReference"/>
          <w:szCs w:val="20"/>
        </w:rPr>
        <w:footnoteReference w:id="1"/>
      </w:r>
      <w:r w:rsidRPr="00CB2060">
        <w:t>, Second Author</w:t>
      </w:r>
      <w:r w:rsidRPr="00CB2060">
        <w:rPr>
          <w:szCs w:val="20"/>
          <w:vertAlign w:val="superscript"/>
        </w:rPr>
        <w:t>2</w:t>
      </w:r>
      <w:r w:rsidRPr="00CB2060">
        <w:rPr>
          <w:szCs w:val="20"/>
        </w:rPr>
        <w:t>, ...</w:t>
      </w:r>
      <w:r w:rsidR="00C13149" w:rsidRPr="00CB2060">
        <w:rPr>
          <w:szCs w:val="20"/>
        </w:rPr>
        <w:br/>
      </w:r>
      <w:r w:rsidR="00C13149" w:rsidRPr="00CB2060">
        <w:t>(Style – Heading 2: Georgia 10pt bold, title case, centered, spacing before 0 </w:t>
      </w:r>
      <w:proofErr w:type="spellStart"/>
      <w:r w:rsidR="00C13149" w:rsidRPr="00CB2060">
        <w:t>pt</w:t>
      </w:r>
      <w:proofErr w:type="spellEnd"/>
      <w:r w:rsidR="00C13149" w:rsidRPr="00CB2060">
        <w:t>, spacing after 12 </w:t>
      </w:r>
      <w:proofErr w:type="spellStart"/>
      <w:r w:rsidR="00C13149" w:rsidRPr="00CB2060">
        <w:t>pt</w:t>
      </w:r>
      <w:proofErr w:type="spellEnd"/>
      <w:r w:rsidR="00C13149" w:rsidRPr="00CB2060">
        <w:t>, keep with next)</w:t>
      </w:r>
    </w:p>
    <w:p w:rsidR="00DA4539" w:rsidRPr="00CB2060" w:rsidRDefault="00136F3A" w:rsidP="000D2A2A">
      <w:pPr>
        <w:pStyle w:val="Journal-Affiliations"/>
      </w:pPr>
      <w:r w:rsidRPr="00CB2060">
        <w:rPr>
          <w:vertAlign w:val="superscript"/>
        </w:rPr>
        <w:t>1</w:t>
      </w:r>
      <w:r w:rsidR="002D3714" w:rsidRPr="00CB2060">
        <w:t>Affiliation</w:t>
      </w:r>
      <w:r w:rsidR="006A6692" w:rsidRPr="00CB2060">
        <w:t xml:space="preserve"> (</w:t>
      </w:r>
      <w:r w:rsidR="00713BBF" w:rsidRPr="00CB2060">
        <w:t>Style</w:t>
      </w:r>
      <w:r w:rsidR="005A369A" w:rsidRPr="00CB2060">
        <w:t xml:space="preserve"> –</w:t>
      </w:r>
      <w:r w:rsidR="00713BBF" w:rsidRPr="00CB2060">
        <w:t xml:space="preserve"> Affiliation: </w:t>
      </w:r>
      <w:r w:rsidR="000821E6" w:rsidRPr="00CB2060">
        <w:t xml:space="preserve">Georgia </w:t>
      </w:r>
      <w:r w:rsidR="002178BF" w:rsidRPr="00CB2060">
        <w:t>9</w:t>
      </w:r>
      <w:r w:rsidR="000971EB" w:rsidRPr="00CB2060">
        <w:t xml:space="preserve"> </w:t>
      </w:r>
      <w:proofErr w:type="spellStart"/>
      <w:r w:rsidR="006A6692" w:rsidRPr="00CB2060">
        <w:t>pt</w:t>
      </w:r>
      <w:proofErr w:type="spellEnd"/>
      <w:r w:rsidR="00F469B9" w:rsidRPr="00CB2060">
        <w:t xml:space="preserve"> regular</w:t>
      </w:r>
      <w:r w:rsidR="006A6692" w:rsidRPr="00CB2060">
        <w:t>, centered, spacing before 0 </w:t>
      </w:r>
      <w:proofErr w:type="spellStart"/>
      <w:r w:rsidR="006A6692" w:rsidRPr="00CB2060">
        <w:t>pt</w:t>
      </w:r>
      <w:proofErr w:type="spellEnd"/>
      <w:r w:rsidR="006A6692" w:rsidRPr="00CB2060">
        <w:t>, after 18 </w:t>
      </w:r>
      <w:proofErr w:type="spellStart"/>
      <w:r w:rsidR="006A6692" w:rsidRPr="00CB2060">
        <w:t>pt</w:t>
      </w:r>
      <w:proofErr w:type="spellEnd"/>
      <w:r w:rsidR="006A6692" w:rsidRPr="00CB2060">
        <w:t>, keep with next)</w:t>
      </w:r>
    </w:p>
    <w:p w:rsidR="00136F3A" w:rsidRPr="00CB2060" w:rsidRDefault="00136F3A" w:rsidP="000D2A2A">
      <w:pPr>
        <w:pStyle w:val="Journal-Affiliations"/>
      </w:pPr>
      <w:r w:rsidRPr="00CB2060">
        <w:rPr>
          <w:vertAlign w:val="superscript"/>
        </w:rPr>
        <w:t>2</w:t>
      </w:r>
      <w:r w:rsidRPr="00CB2060">
        <w:t>Affiliation</w:t>
      </w:r>
      <w:r w:rsidR="00DA4539" w:rsidRPr="00CB2060">
        <w:t xml:space="preserve"> (Style </w:t>
      </w:r>
      <w:r w:rsidR="005A369A" w:rsidRPr="00CB2060">
        <w:t xml:space="preserve">– </w:t>
      </w:r>
      <w:r w:rsidR="00DA4539" w:rsidRPr="00CB2060">
        <w:t xml:space="preserve">Affiliation: </w:t>
      </w:r>
      <w:r w:rsidR="000821E6" w:rsidRPr="00CB2060">
        <w:t xml:space="preserve">Georgia </w:t>
      </w:r>
      <w:r w:rsidR="00DA4539" w:rsidRPr="00CB2060">
        <w:t>9</w:t>
      </w:r>
      <w:r w:rsidR="000971EB" w:rsidRPr="00CB2060">
        <w:t xml:space="preserve"> </w:t>
      </w:r>
      <w:proofErr w:type="spellStart"/>
      <w:r w:rsidR="00DA4539" w:rsidRPr="00CB2060">
        <w:t>pt</w:t>
      </w:r>
      <w:proofErr w:type="spellEnd"/>
      <w:r w:rsidR="00F469B9" w:rsidRPr="00CB2060">
        <w:t xml:space="preserve"> regular</w:t>
      </w:r>
      <w:r w:rsidR="00DA4539" w:rsidRPr="00CB2060">
        <w:t>, centered, spacing before 0 </w:t>
      </w:r>
      <w:proofErr w:type="spellStart"/>
      <w:r w:rsidR="00DA4539" w:rsidRPr="00CB2060">
        <w:t>pt</w:t>
      </w:r>
      <w:proofErr w:type="spellEnd"/>
      <w:r w:rsidR="00DA4539" w:rsidRPr="00CB2060">
        <w:t>, after 18 </w:t>
      </w:r>
      <w:proofErr w:type="spellStart"/>
      <w:r w:rsidR="00DA4539" w:rsidRPr="00CB2060">
        <w:t>pt</w:t>
      </w:r>
      <w:proofErr w:type="spellEnd"/>
      <w:r w:rsidR="00DA4539" w:rsidRPr="00CB2060">
        <w:t>, keep with next)</w:t>
      </w:r>
    </w:p>
    <w:p w:rsidR="006A6692" w:rsidRPr="00CB2060" w:rsidRDefault="006A6692" w:rsidP="000D2A2A">
      <w:pPr>
        <w:pStyle w:val="Journal-Abstract"/>
      </w:pPr>
      <w:r w:rsidRPr="00CB2060">
        <w:rPr>
          <w:rStyle w:val="StyleAbstractBoldNotItalicChar"/>
        </w:rPr>
        <w:t>Abstract</w:t>
      </w:r>
      <w:r w:rsidRPr="00CB2060">
        <w:rPr>
          <w:b/>
        </w:rPr>
        <w:t>.</w:t>
      </w:r>
      <w:r w:rsidRPr="00CB2060">
        <w:t xml:space="preserve"> (</w:t>
      </w:r>
      <w:r w:rsidR="00713BBF" w:rsidRPr="00CB2060">
        <w:t>Style</w:t>
      </w:r>
      <w:r w:rsidR="005A369A" w:rsidRPr="00CB2060">
        <w:t xml:space="preserve"> –</w:t>
      </w:r>
      <w:r w:rsidR="00713BBF" w:rsidRPr="00CB2060">
        <w:t xml:space="preserve"> Abstract: </w:t>
      </w:r>
      <w:r w:rsidR="000821E6" w:rsidRPr="00CB2060">
        <w:t xml:space="preserve">Georgia </w:t>
      </w:r>
      <w:r w:rsidR="002178BF" w:rsidRPr="00CB2060">
        <w:t>8</w:t>
      </w:r>
      <w:r w:rsidRPr="00CB2060">
        <w:t xml:space="preserve"> </w:t>
      </w:r>
      <w:proofErr w:type="spellStart"/>
      <w:r w:rsidRPr="00CB2060">
        <w:t>pt</w:t>
      </w:r>
      <w:proofErr w:type="spellEnd"/>
      <w:r w:rsidRPr="00CB2060">
        <w:t xml:space="preserve"> itali</w:t>
      </w:r>
      <w:r w:rsidR="002D3714" w:rsidRPr="00CB2060">
        <w:t>c</w:t>
      </w:r>
      <w:r w:rsidR="000821E6" w:rsidRPr="00CB2060">
        <w:t xml:space="preserve">, </w:t>
      </w:r>
      <w:r w:rsidRPr="00CB2060">
        <w:t>justified,</w:t>
      </w:r>
      <w:r w:rsidR="00E20FF2" w:rsidRPr="00CB2060">
        <w:t xml:space="preserve"> </w:t>
      </w:r>
      <w:r w:rsidRPr="00CB2060">
        <w:t>0</w:t>
      </w:r>
      <w:r w:rsidR="00E20FF2" w:rsidRPr="00CB2060">
        <w:t>.</w:t>
      </w:r>
      <w:r w:rsidRPr="00CB2060">
        <w:t>75</w:t>
      </w:r>
      <w:r w:rsidR="000821E6" w:rsidRPr="00CB2060">
        <w:t xml:space="preserve"> </w:t>
      </w:r>
      <w:proofErr w:type="spellStart"/>
      <w:r w:rsidRPr="00CB2060">
        <w:t>pt</w:t>
      </w:r>
      <w:proofErr w:type="spellEnd"/>
      <w:r w:rsidRPr="00CB2060">
        <w:t xml:space="preserve"> left </w:t>
      </w:r>
      <w:r w:rsidR="005F4778" w:rsidRPr="00CB2060">
        <w:t>and</w:t>
      </w:r>
      <w:r w:rsidR="00BB5331" w:rsidRPr="00CB2060">
        <w:t xml:space="preserve"> right indentation) </w:t>
      </w:r>
      <w:r w:rsidR="00E971AE" w:rsidRPr="00CB2060">
        <w:t>The abstract must be written in one paragraph without citing any references. It should appear on the top of the first page, after the title of the paper and the names</w:t>
      </w:r>
      <w:r w:rsidR="000971EB" w:rsidRPr="00CB2060">
        <w:t xml:space="preserve"> and affiliations</w:t>
      </w:r>
      <w:r w:rsidR="00E971AE" w:rsidRPr="00CB2060">
        <w:t xml:space="preserve"> of the authors in a section titled “Abstract” (without</w:t>
      </w:r>
      <w:r w:rsidR="000971EB" w:rsidRPr="00CB2060">
        <w:t xml:space="preserve"> the</w:t>
      </w:r>
      <w:r w:rsidR="00E971AE" w:rsidRPr="00CB2060">
        <w:t xml:space="preserve"> section number). The word “Abstract” must be Georgia</w:t>
      </w:r>
      <w:r w:rsidR="000971EB" w:rsidRPr="00CB2060">
        <w:t xml:space="preserve"> 8 </w:t>
      </w:r>
      <w:proofErr w:type="spellStart"/>
      <w:r w:rsidR="000971EB" w:rsidRPr="00CB2060">
        <w:t>pt</w:t>
      </w:r>
      <w:proofErr w:type="spellEnd"/>
      <w:r w:rsidR="000971EB" w:rsidRPr="00CB2060">
        <w:t xml:space="preserve"> italic</w:t>
      </w:r>
      <w:r w:rsidR="00E971AE" w:rsidRPr="00CB2060">
        <w:t xml:space="preserve"> </w:t>
      </w:r>
      <w:r w:rsidR="000971EB" w:rsidRPr="00CB2060">
        <w:t>bold,</w:t>
      </w:r>
      <w:r w:rsidR="00E971AE" w:rsidRPr="00CB2060">
        <w:t xml:space="preserve"> and it must appear at the beginning of the text of the abstract. The text of the abstract must be Georgia 8 </w:t>
      </w:r>
      <w:proofErr w:type="spellStart"/>
      <w:r w:rsidR="00E971AE" w:rsidRPr="00CB2060">
        <w:t>pt</w:t>
      </w:r>
      <w:proofErr w:type="spellEnd"/>
      <w:r w:rsidR="00E971AE" w:rsidRPr="00CB2060">
        <w:t xml:space="preserve"> italic, justified, 0.75 </w:t>
      </w:r>
      <w:proofErr w:type="spellStart"/>
      <w:r w:rsidR="00E971AE" w:rsidRPr="00CB2060">
        <w:t>pt</w:t>
      </w:r>
      <w:proofErr w:type="spellEnd"/>
      <w:r w:rsidR="00E971AE" w:rsidRPr="00CB2060">
        <w:t xml:space="preserve"> left and right indentation</w:t>
      </w:r>
      <w:r w:rsidR="000971EB" w:rsidRPr="00CB2060">
        <w:t xml:space="preserve">, spacing before 0 </w:t>
      </w:r>
      <w:proofErr w:type="spellStart"/>
      <w:r w:rsidR="000971EB" w:rsidRPr="00CB2060">
        <w:t>pt</w:t>
      </w:r>
      <w:proofErr w:type="spellEnd"/>
      <w:r w:rsidR="000971EB" w:rsidRPr="00CB2060">
        <w:t>, spacing after 0pt</w:t>
      </w:r>
      <w:r w:rsidR="00E971AE" w:rsidRPr="00CB2060">
        <w:t>.</w:t>
      </w:r>
    </w:p>
    <w:p w:rsidR="008E4144" w:rsidRPr="00CB2060" w:rsidRDefault="003E7076" w:rsidP="000D2A2A">
      <w:pPr>
        <w:pStyle w:val="Journal-Keywords"/>
      </w:pPr>
      <w:r w:rsidRPr="00CB2060">
        <w:rPr>
          <w:rStyle w:val="StyleKeywordsBoldNotItalicChar"/>
        </w:rPr>
        <w:t>Key words</w:t>
      </w:r>
      <w:r w:rsidRPr="00CB2060">
        <w:rPr>
          <w:b/>
          <w:iCs/>
        </w:rPr>
        <w:t>:</w:t>
      </w:r>
      <w:r w:rsidR="00BB5331" w:rsidRPr="00CB2060">
        <w:rPr>
          <w:iCs/>
        </w:rPr>
        <w:t xml:space="preserve"> </w:t>
      </w:r>
      <w:r w:rsidR="000821E6" w:rsidRPr="00CB2060">
        <w:rPr>
          <w:iCs/>
        </w:rPr>
        <w:t>(Style – Key words: Georgia 8</w:t>
      </w:r>
      <w:r w:rsidR="000971EB" w:rsidRPr="00CB2060">
        <w:rPr>
          <w:iCs/>
        </w:rPr>
        <w:t xml:space="preserve"> </w:t>
      </w:r>
      <w:proofErr w:type="spellStart"/>
      <w:r w:rsidR="000821E6" w:rsidRPr="00CB2060">
        <w:rPr>
          <w:iCs/>
        </w:rPr>
        <w:t>pt</w:t>
      </w:r>
      <w:proofErr w:type="spellEnd"/>
      <w:r w:rsidR="000821E6" w:rsidRPr="00CB2060">
        <w:rPr>
          <w:iCs/>
        </w:rPr>
        <w:t xml:space="preserve"> </w:t>
      </w:r>
      <w:r w:rsidR="000821E6" w:rsidRPr="00CB2060">
        <w:t xml:space="preserve">italic, justified, 0.75 </w:t>
      </w:r>
      <w:proofErr w:type="spellStart"/>
      <w:r w:rsidR="000821E6" w:rsidRPr="00CB2060">
        <w:t>pt</w:t>
      </w:r>
      <w:proofErr w:type="spellEnd"/>
      <w:r w:rsidR="000821E6" w:rsidRPr="00CB2060">
        <w:t xml:space="preserve"> left and right indentation, spacing before 6pt, spacing after 6pt</w:t>
      </w:r>
      <w:r w:rsidR="000821E6" w:rsidRPr="00CB2060">
        <w:rPr>
          <w:iCs/>
        </w:rPr>
        <w:t xml:space="preserve">) </w:t>
      </w:r>
      <w:r w:rsidR="006C2947" w:rsidRPr="00CB2060">
        <w:t xml:space="preserve">Enter key words or phrases in alphabetical order, separated by commas: </w:t>
      </w:r>
      <w:r w:rsidR="000971EB" w:rsidRPr="00CB2060">
        <w:t>K</w:t>
      </w:r>
      <w:r w:rsidRPr="00CB2060">
        <w:t>ey word 1, k</w:t>
      </w:r>
      <w:r w:rsidR="006C2947" w:rsidRPr="00CB2060">
        <w:t>ey word 2... to (max) key word 10</w:t>
      </w:r>
      <w:r w:rsidR="00A65E31" w:rsidRPr="00CB2060">
        <w:t xml:space="preserve"> </w:t>
      </w:r>
    </w:p>
    <w:p w:rsidR="00772ABE" w:rsidRPr="00CB2060" w:rsidRDefault="00772ABE" w:rsidP="00BD2A72">
      <w:pPr>
        <w:pStyle w:val="Heading3"/>
        <w:spacing w:before="120" w:after="240"/>
        <w:sectPr w:rsidR="00772ABE" w:rsidRPr="00CB2060" w:rsidSect="005816E9">
          <w:footerReference w:type="even" r:id="rId8"/>
          <w:footerReference w:type="default" r:id="rId9"/>
          <w:headerReference w:type="first" r:id="rId10"/>
          <w:footnotePr>
            <w:numFmt w:val="chicago"/>
          </w:footnotePr>
          <w:type w:val="continuous"/>
          <w:pgSz w:w="11909" w:h="16834" w:code="9"/>
          <w:pgMar w:top="1134" w:right="1134" w:bottom="1418" w:left="1418" w:header="1131" w:footer="1418" w:gutter="0"/>
          <w:paperSrc w:first="7" w:other="7"/>
          <w:pgNumType w:start="1"/>
          <w:cols w:space="709"/>
          <w:titlePg/>
        </w:sectPr>
      </w:pPr>
    </w:p>
    <w:p w:rsidR="006A6692" w:rsidRPr="00CB2060" w:rsidRDefault="006A6692" w:rsidP="000D2A2A">
      <w:pPr>
        <w:pStyle w:val="Journal-Mainheader"/>
      </w:pPr>
      <w:r w:rsidRPr="00CB2060">
        <w:lastRenderedPageBreak/>
        <w:t xml:space="preserve">1. </w:t>
      </w:r>
      <w:r w:rsidR="00843803" w:rsidRPr="00CB2060">
        <w:t>Main heading (Style – Heading 3: Georgia 9 </w:t>
      </w:r>
      <w:proofErr w:type="spellStart"/>
      <w:r w:rsidR="00843803" w:rsidRPr="00CB2060">
        <w:t>pt</w:t>
      </w:r>
      <w:proofErr w:type="spellEnd"/>
      <w:r w:rsidR="00843803" w:rsidRPr="00CB2060">
        <w:t xml:space="preserve"> small caps, left 5 </w:t>
      </w:r>
      <w:proofErr w:type="spellStart"/>
      <w:r w:rsidR="00843803" w:rsidRPr="00CB2060">
        <w:t>pt</w:t>
      </w:r>
      <w:proofErr w:type="spellEnd"/>
      <w:r w:rsidR="00843803" w:rsidRPr="00CB2060">
        <w:t>, spacing before 24 </w:t>
      </w:r>
      <w:proofErr w:type="spellStart"/>
      <w:r w:rsidR="00843803" w:rsidRPr="00CB2060">
        <w:t>pt</w:t>
      </w:r>
      <w:proofErr w:type="spellEnd"/>
      <w:r w:rsidR="00843803" w:rsidRPr="00CB2060">
        <w:t>, spacing after 6 </w:t>
      </w:r>
      <w:proofErr w:type="spellStart"/>
      <w:r w:rsidR="00843803" w:rsidRPr="00CB2060">
        <w:t>pt</w:t>
      </w:r>
      <w:proofErr w:type="spellEnd"/>
      <w:r w:rsidR="00843803" w:rsidRPr="00CB2060">
        <w:t>, keep with next)</w:t>
      </w:r>
    </w:p>
    <w:p w:rsidR="00843803" w:rsidRPr="00CB2060" w:rsidRDefault="00843803" w:rsidP="000D2A2A">
      <w:pPr>
        <w:pStyle w:val="Journal-Maintext"/>
      </w:pPr>
      <w:r w:rsidRPr="00CB2060">
        <w:rPr>
          <w:b/>
          <w:bCs/>
        </w:rPr>
        <w:t>Main text</w:t>
      </w:r>
      <w:r w:rsidR="00907153" w:rsidRPr="00CB2060">
        <w:t xml:space="preserve"> –</w:t>
      </w:r>
      <w:r w:rsidRPr="00CB2060">
        <w:t xml:space="preserve"> only use characters and symbols available in the Georgia or Symbol font (as in the full text of paper), font size 9 </w:t>
      </w:r>
      <w:proofErr w:type="spellStart"/>
      <w:r w:rsidRPr="00CB2060">
        <w:t>pt</w:t>
      </w:r>
      <w:proofErr w:type="spellEnd"/>
      <w:r w:rsidRPr="00CB2060">
        <w:t>; paragraph format: justified alignment, left and right indent 0 </w:t>
      </w:r>
      <w:proofErr w:type="spellStart"/>
      <w:r w:rsidRPr="00CB2060">
        <w:t>pt</w:t>
      </w:r>
      <w:proofErr w:type="spellEnd"/>
      <w:r w:rsidRPr="00CB2060">
        <w:t>, space before 3 </w:t>
      </w:r>
      <w:proofErr w:type="spellStart"/>
      <w:r w:rsidRPr="00CB2060">
        <w:t>pt</w:t>
      </w:r>
      <w:proofErr w:type="spellEnd"/>
      <w:r w:rsidRPr="00CB2060">
        <w:t xml:space="preserve"> and after 0 </w:t>
      </w:r>
      <w:proofErr w:type="spellStart"/>
      <w:r w:rsidRPr="00CB2060">
        <w:t>pt</w:t>
      </w:r>
      <w:proofErr w:type="spellEnd"/>
      <w:r w:rsidRPr="00CB2060">
        <w:t>, first line indent 0.5 cm.</w:t>
      </w:r>
    </w:p>
    <w:p w:rsidR="00843803" w:rsidRPr="00CB2060" w:rsidRDefault="00843803" w:rsidP="00843803">
      <w:pPr>
        <w:pStyle w:val="StyleFirstline05cm"/>
      </w:pPr>
      <w:r w:rsidRPr="00CB2060">
        <w:t xml:space="preserve">This file provides </w:t>
      </w:r>
      <w:r w:rsidR="00AC1353">
        <w:t>the</w:t>
      </w:r>
      <w:r w:rsidRPr="00CB2060">
        <w:t xml:space="preserve"> </w:t>
      </w:r>
      <w:r w:rsidR="00AC1353">
        <w:t>T</w:t>
      </w:r>
      <w:r w:rsidRPr="00CB2060">
        <w:t xml:space="preserve">emplate for writing full papers for </w:t>
      </w:r>
      <w:r w:rsidR="00907153" w:rsidRPr="00CB2060">
        <w:rPr>
          <w:b/>
          <w:i/>
        </w:rPr>
        <w:t>R</w:t>
      </w:r>
      <w:r w:rsidR="00F811A6">
        <w:rPr>
          <w:b/>
          <w:i/>
        </w:rPr>
        <w:t>AD</w:t>
      </w:r>
      <w:r w:rsidR="00907153" w:rsidRPr="00CB2060">
        <w:rPr>
          <w:b/>
        </w:rPr>
        <w:t xml:space="preserve"> </w:t>
      </w:r>
      <w:r w:rsidR="00907153" w:rsidRPr="00F811A6">
        <w:rPr>
          <w:b/>
          <w:i/>
        </w:rPr>
        <w:t>J</w:t>
      </w:r>
      <w:r w:rsidRPr="00F811A6">
        <w:rPr>
          <w:b/>
          <w:i/>
        </w:rPr>
        <w:t>ournal</w:t>
      </w:r>
      <w:r w:rsidRPr="00CB2060">
        <w:t xml:space="preserve">. </w:t>
      </w:r>
      <w:r w:rsidRPr="00CB2060">
        <w:rPr>
          <w:b/>
        </w:rPr>
        <w:t>The full paper in MS Word (.doc) file shall be written in compliance with these instructions and shall be submitted in the Camera-Ready Format.</w:t>
      </w:r>
      <w:r w:rsidRPr="00CB2060">
        <w:t xml:space="preserve"> Later on, it will be converted into Portable Document Format (PDF).</w:t>
      </w:r>
    </w:p>
    <w:p w:rsidR="00843803" w:rsidRPr="00CB2060" w:rsidRDefault="00843803" w:rsidP="00843803">
      <w:pPr>
        <w:pStyle w:val="StyleFirstline05cm"/>
      </w:pPr>
      <w:r w:rsidRPr="00CB2060">
        <w:t xml:space="preserve">The full paper shall be written in compliance with these instructions. Please review this document to learn about the formatting of the text, figure/table captions and references. The uniform appearance will help the reader to read the paper. It is therefore suggested to authors to use the examples in this file and to </w:t>
      </w:r>
      <w:r w:rsidR="00775BDA" w:rsidRPr="00CB2060">
        <w:t>prepare and format</w:t>
      </w:r>
      <w:r w:rsidRPr="00CB2060">
        <w:t xml:space="preserve"> their papers in accordance with this </w:t>
      </w:r>
      <w:r w:rsidR="00AC1353">
        <w:t>T</w:t>
      </w:r>
      <w:r w:rsidRPr="00CB2060">
        <w:t>emplate.</w:t>
      </w:r>
    </w:p>
    <w:p w:rsidR="00843803" w:rsidRPr="00CB2060" w:rsidRDefault="00843803" w:rsidP="00843803">
      <w:pPr>
        <w:pStyle w:val="StyleFirstline05cm"/>
      </w:pPr>
      <w:r w:rsidRPr="00CB2060">
        <w:t xml:space="preserve">Papers should clearly describe the background of the subject, the authors’ work and contribution, including the methods used, results and concluding discussion on the importance of the work. </w:t>
      </w:r>
      <w:r w:rsidRPr="00CB2060">
        <w:rPr>
          <w:b/>
        </w:rPr>
        <w:t>Papers must be written in English</w:t>
      </w:r>
      <w:r w:rsidRPr="00CB2060">
        <w:t>. Technical terms should be explained unless they may be considered to be known to the appropriate scientific community.</w:t>
      </w:r>
    </w:p>
    <w:p w:rsidR="00225D83" w:rsidRDefault="00843803" w:rsidP="00F811A6">
      <w:pPr>
        <w:pStyle w:val="Journal-Maintext"/>
      </w:pPr>
      <w:r w:rsidRPr="00CB2060">
        <w:lastRenderedPageBreak/>
        <w:t>It is expected that authors will submit carefully written and proofread material. Careful checking for spelling and grammatical errors should be performed. When writing the paper, please remember to use either UK or US spelling but not a mix of the two.</w:t>
      </w:r>
      <w:r w:rsidR="006C2E5D" w:rsidRPr="00CB2060">
        <w:t xml:space="preserve"> Also, please </w:t>
      </w:r>
      <w:r w:rsidR="006C2E5D" w:rsidRPr="00CB2060">
        <w:rPr>
          <w:b/>
        </w:rPr>
        <w:t>use the US/UK decimal system</w:t>
      </w:r>
      <w:r w:rsidR="006C2E5D" w:rsidRPr="00CB2060">
        <w:t>.</w:t>
      </w:r>
    </w:p>
    <w:p w:rsidR="00843803" w:rsidRPr="00CB2060" w:rsidRDefault="00843803" w:rsidP="00F811A6">
      <w:pPr>
        <w:pStyle w:val="Journal-Maintext"/>
      </w:pPr>
      <w:r w:rsidRPr="00CB2060">
        <w:t xml:space="preserve">All </w:t>
      </w:r>
      <w:r w:rsidRPr="00CB2060">
        <w:rPr>
          <w:b/>
        </w:rPr>
        <w:t>acronyms</w:t>
      </w:r>
      <w:r w:rsidRPr="00CB2060">
        <w:t xml:space="preserve"> should be spelled out the first time they are introduced in the text or references. Thereafter, the acronym can be used if appropriate, e.g. ‘The meeting of the World Health Organization (WHO)...’. Subsequently, ‘The WHO concluded...’, in a reference ... (World Health Organization [WHO] 2009).</w:t>
      </w:r>
    </w:p>
    <w:p w:rsidR="005D4AA8" w:rsidRPr="00CB2060" w:rsidRDefault="005D4AA8" w:rsidP="00843803">
      <w:pPr>
        <w:pStyle w:val="StyleFirstline05cm"/>
      </w:pPr>
      <w:r w:rsidRPr="00CB2060">
        <w:t>Please DO NOT change any of the described page, paragraph and font settings</w:t>
      </w:r>
      <w:r w:rsidR="003E014D" w:rsidRPr="00CB2060">
        <w:t xml:space="preserve"> or styles</w:t>
      </w:r>
      <w:r w:rsidRPr="00CB2060">
        <w:t>.</w:t>
      </w:r>
    </w:p>
    <w:p w:rsidR="00843803" w:rsidRPr="00CB2060" w:rsidRDefault="00843803" w:rsidP="00BD2BFF">
      <w:pPr>
        <w:pStyle w:val="Journal-Subheading"/>
      </w:pPr>
      <w:r w:rsidRPr="00CB2060">
        <w:t>1.1. Subheading (Style – Heading 4: Georgia 9 </w:t>
      </w:r>
      <w:proofErr w:type="spellStart"/>
      <w:r w:rsidRPr="00CB2060">
        <w:t>pt</w:t>
      </w:r>
      <w:proofErr w:type="spellEnd"/>
      <w:r w:rsidRPr="00CB2060">
        <w:t xml:space="preserve"> italic, left, indentation left 5 </w:t>
      </w:r>
      <w:proofErr w:type="spellStart"/>
      <w:r w:rsidRPr="00CB2060">
        <w:t>pt</w:t>
      </w:r>
      <w:proofErr w:type="spellEnd"/>
      <w:r w:rsidRPr="00CB2060">
        <w:t xml:space="preserve">, spacing before 12 </w:t>
      </w:r>
      <w:proofErr w:type="spellStart"/>
      <w:r w:rsidRPr="00CB2060">
        <w:t>pt</w:t>
      </w:r>
      <w:proofErr w:type="spellEnd"/>
      <w:r w:rsidRPr="00CB2060">
        <w:t>, after 6 </w:t>
      </w:r>
      <w:proofErr w:type="spellStart"/>
      <w:r w:rsidRPr="00CB2060">
        <w:t>pt</w:t>
      </w:r>
      <w:proofErr w:type="spellEnd"/>
      <w:r w:rsidRPr="00CB2060">
        <w:t>, keep with next)</w:t>
      </w:r>
    </w:p>
    <w:p w:rsidR="00CB2060" w:rsidRPr="00CB2060" w:rsidRDefault="00CB2060" w:rsidP="00F4503C">
      <w:pPr>
        <w:pStyle w:val="Journal-Maintext"/>
      </w:pPr>
      <w:r w:rsidRPr="00CB2060">
        <w:rPr>
          <w:b/>
        </w:rPr>
        <w:t>Styles</w:t>
      </w:r>
      <w:r w:rsidRPr="00CB2060">
        <w:t xml:space="preserve"> for headings (paper title, author names, chapter headings, chapter subheadings), affiliation, abstract, key words, figures, equations, tables, references, etc. have been preprogrammed so you can select the text and apply the appropriate style – in Word 97-2003, go to Format–Styles and Formatting and find the style you need.</w:t>
      </w:r>
    </w:p>
    <w:p w:rsidR="00843803" w:rsidRPr="00CB2060" w:rsidRDefault="00843803" w:rsidP="00F4503C">
      <w:pPr>
        <w:pStyle w:val="Journal-Maintext"/>
      </w:pPr>
      <w:r w:rsidRPr="00CB2060">
        <w:rPr>
          <w:b/>
          <w:bCs/>
        </w:rPr>
        <w:t>Equations</w:t>
      </w:r>
      <w:r w:rsidRPr="00CB2060">
        <w:t xml:space="preserve"> should be prepared using the Equation Editor which is a part of MS Word, with the styles and sizes defined in this </w:t>
      </w:r>
      <w:r w:rsidR="00AC1353">
        <w:t>T</w:t>
      </w:r>
      <w:r w:rsidRPr="00CB2060">
        <w:t xml:space="preserve">emplate (see Figure 1). </w:t>
      </w:r>
    </w:p>
    <w:p w:rsidR="00843803" w:rsidRPr="00CB2060" w:rsidRDefault="00BE3A0A" w:rsidP="00843803">
      <w:pPr>
        <w:pStyle w:val="Figure"/>
        <w:rPr>
          <w:lang w:val="en-US"/>
        </w:rPr>
      </w:pPr>
      <w:r>
        <w:rPr>
          <w:noProof/>
          <w:lang w:val="en-US"/>
        </w:rPr>
        <w:lastRenderedPageBreak/>
        <w:drawing>
          <wp:inline distT="0" distB="0" distL="0" distR="0">
            <wp:extent cx="2391410" cy="1990090"/>
            <wp:effectExtent l="0" t="0" r="889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1410" cy="1990090"/>
                    </a:xfrm>
                    <a:prstGeom prst="rect">
                      <a:avLst/>
                    </a:prstGeom>
                    <a:noFill/>
                    <a:ln>
                      <a:noFill/>
                    </a:ln>
                  </pic:spPr>
                </pic:pic>
              </a:graphicData>
            </a:graphic>
          </wp:inline>
        </w:drawing>
      </w:r>
      <w:r w:rsidR="00843803" w:rsidRPr="00CB2060">
        <w:rPr>
          <w:lang w:val="en-US"/>
        </w:rPr>
        <w:t xml:space="preserve"> </w:t>
      </w:r>
    </w:p>
    <w:p w:rsidR="00843803" w:rsidRPr="00CB2060" w:rsidRDefault="00BE3A0A" w:rsidP="00843803">
      <w:pPr>
        <w:pStyle w:val="Figure"/>
        <w:rPr>
          <w:lang w:val="en-US"/>
        </w:rPr>
      </w:pPr>
      <w:r>
        <w:rPr>
          <w:noProof/>
          <w:lang w:val="en-US"/>
        </w:rPr>
        <w:drawing>
          <wp:inline distT="0" distB="0" distL="0" distR="0">
            <wp:extent cx="2619375" cy="98044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9375" cy="980440"/>
                    </a:xfrm>
                    <a:prstGeom prst="rect">
                      <a:avLst/>
                    </a:prstGeom>
                    <a:noFill/>
                    <a:ln>
                      <a:noFill/>
                    </a:ln>
                  </pic:spPr>
                </pic:pic>
              </a:graphicData>
            </a:graphic>
          </wp:inline>
        </w:drawing>
      </w:r>
    </w:p>
    <w:p w:rsidR="00843803" w:rsidRPr="00CB2060" w:rsidRDefault="00843803" w:rsidP="00BD2BFF">
      <w:pPr>
        <w:pStyle w:val="Journal-Figure"/>
      </w:pPr>
      <w:r w:rsidRPr="00CB2060">
        <w:t>Figure 1. Title of the figure (Style – Figure title: Georgia 8 </w:t>
      </w:r>
      <w:proofErr w:type="spellStart"/>
      <w:r w:rsidRPr="00CB2060">
        <w:t>pt</w:t>
      </w:r>
      <w:proofErr w:type="spellEnd"/>
      <w:r w:rsidRPr="00CB2060">
        <w:t xml:space="preserve"> regular, centered, spacing before 6 </w:t>
      </w:r>
      <w:proofErr w:type="spellStart"/>
      <w:r w:rsidRPr="00CB2060">
        <w:t>pt</w:t>
      </w:r>
      <w:proofErr w:type="spellEnd"/>
      <w:r w:rsidRPr="00CB2060">
        <w:t>, spacing after 12 </w:t>
      </w:r>
      <w:proofErr w:type="spellStart"/>
      <w:r w:rsidRPr="00CB2060">
        <w:t>pt</w:t>
      </w:r>
      <w:proofErr w:type="spellEnd"/>
      <w:r w:rsidRPr="00CB2060">
        <w:t>)</w:t>
      </w:r>
    </w:p>
    <w:p w:rsidR="00843803" w:rsidRDefault="00843803" w:rsidP="00843803">
      <w:pPr>
        <w:pStyle w:val="Equation"/>
        <w:widowControl/>
        <w:rPr>
          <w:noProof w:val="0"/>
          <w:szCs w:val="18"/>
        </w:rPr>
      </w:pPr>
      <w:r w:rsidRPr="00CB2060">
        <w:rPr>
          <w:noProof w:val="0"/>
          <w:position w:val="-26"/>
          <w:szCs w:val="18"/>
        </w:rPr>
        <w:object w:dxaOrig="1420" w:dyaOrig="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29.25pt" o:ole="" fillcolor="window">
            <v:imagedata r:id="rId13" o:title=""/>
          </v:shape>
          <o:OLEObject Type="Embed" ProgID="Equation.3" ShapeID="_x0000_i1025" DrawAspect="Content" ObjectID="_1797771338" r:id="rId14"/>
        </w:object>
      </w:r>
      <w:r w:rsidRPr="00CB2060">
        <w:rPr>
          <w:noProof w:val="0"/>
          <w:szCs w:val="18"/>
        </w:rPr>
        <w:tab/>
        <w:t>(1)</w:t>
      </w:r>
    </w:p>
    <w:p w:rsidR="003C3F48" w:rsidRPr="003C3F48" w:rsidRDefault="003C3F48" w:rsidP="003C3F48">
      <w:pPr>
        <w:pStyle w:val="StyleFirstline05cm"/>
      </w:pPr>
      <w:r w:rsidRPr="00CB2060">
        <w:rPr>
          <w:bCs/>
        </w:rPr>
        <w:t xml:space="preserve">All </w:t>
      </w:r>
      <w:r w:rsidRPr="00CB2060">
        <w:rPr>
          <w:b/>
          <w:bCs/>
        </w:rPr>
        <w:t xml:space="preserve">citations </w:t>
      </w:r>
      <w:r w:rsidRPr="00CB2060">
        <w:t>should be in brackets [1]. When referring to references in the text, the reference number should be designated by square brackets, for example [1], [2], [3]</w:t>
      </w:r>
      <w:proofErr w:type="gramStart"/>
      <w:r w:rsidRPr="00CB2060">
        <w:t>-[</w:t>
      </w:r>
      <w:proofErr w:type="gramEnd"/>
      <w:r w:rsidRPr="00CB2060">
        <w:t xml:space="preserve">5]. Please list and number all references after the Conclusion section following the order of their appearance in the text, and make sure to use the appropriate format for referencing a journal paper, a proceedings paper, a book, or a paper/chapter from a book, etc. according to the examples listed below, </w:t>
      </w:r>
      <w:r>
        <w:t>in the</w:t>
      </w:r>
      <w:r w:rsidRPr="00CB2060">
        <w:t xml:space="preserve"> References</w:t>
      </w:r>
      <w:r>
        <w:t xml:space="preserve"> section</w:t>
      </w:r>
      <w:r w:rsidRPr="00CB2060">
        <w:t>.</w:t>
      </w:r>
    </w:p>
    <w:p w:rsidR="003C3F48" w:rsidRPr="00CB2060" w:rsidRDefault="003C3F48" w:rsidP="003C3F48">
      <w:pPr>
        <w:pStyle w:val="StyleFirstline05cm"/>
      </w:pPr>
      <w:r w:rsidRPr="00CB2060">
        <w:t>Please DO NOT change any of the described page, paragraph and font settings or styles.</w:t>
      </w:r>
    </w:p>
    <w:p w:rsidR="003C3F48" w:rsidRPr="00CB2060" w:rsidRDefault="003C3F48" w:rsidP="003C3F48">
      <w:pPr>
        <w:pStyle w:val="StyleFirstline05cm"/>
      </w:pPr>
      <w:r w:rsidRPr="00CB2060">
        <w:rPr>
          <w:bCs/>
        </w:rPr>
        <w:t>Main text</w:t>
      </w:r>
      <w:r w:rsidRPr="00CB2060">
        <w:t>, main text, main text, main text, main text, main text, main text, main text, main text, main text, main text, main text, main text, main text, main text, main text, main text, main text, main text, main text, main text, main text.</w:t>
      </w:r>
      <w:r>
        <w:t xml:space="preserve"> </w:t>
      </w:r>
      <w:r w:rsidRPr="00CB2060">
        <w:rPr>
          <w:bCs/>
        </w:rPr>
        <w:t>Main text</w:t>
      </w:r>
      <w:r w:rsidRPr="00CB2060">
        <w:t>, main text, main text, main text, main text, main text, main text, main text, main text, main text, main text, main text</w:t>
      </w:r>
      <w:r>
        <w:t xml:space="preserve">, </w:t>
      </w:r>
      <w:r>
        <w:rPr>
          <w:bCs/>
        </w:rPr>
        <w:t>m</w:t>
      </w:r>
      <w:r w:rsidRPr="00CB2060">
        <w:rPr>
          <w:bCs/>
        </w:rPr>
        <w:t>ain text</w:t>
      </w:r>
      <w:r w:rsidRPr="00CB2060">
        <w:t xml:space="preserve">, main text, main text, main text, main text, main text, main text, main text, main text, main text, main text, </w:t>
      </w:r>
      <w:r w:rsidR="00F4503C" w:rsidRPr="00CB2060">
        <w:t xml:space="preserve">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w:t>
      </w:r>
      <w:r w:rsidRPr="00CB2060">
        <w:t>main text</w:t>
      </w:r>
      <w:r>
        <w:t>.</w:t>
      </w:r>
    </w:p>
    <w:p w:rsidR="00843803" w:rsidRPr="00CB2060" w:rsidRDefault="00CB2060" w:rsidP="00843803">
      <w:pPr>
        <w:pStyle w:val="Heading4"/>
      </w:pPr>
      <w:r w:rsidRPr="00CB2060">
        <w:lastRenderedPageBreak/>
        <w:t xml:space="preserve">1.2. </w:t>
      </w:r>
      <w:r w:rsidR="00843803" w:rsidRPr="00CB2060">
        <w:t>Illustrations: figures, photographs, line drawings, graphs (Styles – Figure</w:t>
      </w:r>
      <w:r w:rsidRPr="00CB2060">
        <w:t>,</w:t>
      </w:r>
      <w:r w:rsidR="00843803" w:rsidRPr="00CB2060">
        <w:t xml:space="preserve"> and Figure Title)</w:t>
      </w:r>
    </w:p>
    <w:p w:rsidR="00843803" w:rsidRPr="00CB2060" w:rsidRDefault="00BE3A0A" w:rsidP="00843803">
      <w:pPr>
        <w:pStyle w:val="Figure"/>
        <w:rPr>
          <w:lang w:val="en-US"/>
        </w:rPr>
      </w:pPr>
      <w:r>
        <w:rPr>
          <w:noProof/>
          <w:lang w:val="en-US"/>
        </w:rPr>
        <w:drawing>
          <wp:inline distT="0" distB="0" distL="0" distR="0">
            <wp:extent cx="2772410" cy="1340485"/>
            <wp:effectExtent l="0" t="0" r="889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72410" cy="1340485"/>
                    </a:xfrm>
                    <a:prstGeom prst="rect">
                      <a:avLst/>
                    </a:prstGeom>
                    <a:noFill/>
                    <a:ln>
                      <a:noFill/>
                    </a:ln>
                  </pic:spPr>
                </pic:pic>
              </a:graphicData>
            </a:graphic>
          </wp:inline>
        </w:drawing>
      </w:r>
    </w:p>
    <w:p w:rsidR="00843803" w:rsidRPr="00CB2060" w:rsidRDefault="00843803" w:rsidP="00F4503C">
      <w:pPr>
        <w:pStyle w:val="Journal-Figure"/>
      </w:pPr>
      <w:r w:rsidRPr="00CB2060">
        <w:t>Figure 2. Title of the figure</w:t>
      </w:r>
    </w:p>
    <w:p w:rsidR="00843803" w:rsidRPr="00CB2060" w:rsidRDefault="00843803" w:rsidP="00F4503C">
      <w:pPr>
        <w:pStyle w:val="Journal-Maintext"/>
      </w:pPr>
      <w:r w:rsidRPr="00CB2060">
        <w:rPr>
          <w:b/>
          <w:bCs/>
        </w:rPr>
        <w:t xml:space="preserve">All illustrations (figures, photographs, line drawings, graphs, etc.) </w:t>
      </w:r>
      <w:r w:rsidRPr="00CB2060">
        <w:t xml:space="preserve">should be numbered in series and all captions should be at the bottom of each illustration. All </w:t>
      </w:r>
      <w:r w:rsidRPr="00CB2060">
        <w:rPr>
          <w:bCs/>
        </w:rPr>
        <w:t>figures,</w:t>
      </w:r>
      <w:r w:rsidRPr="00CB2060">
        <w:t xml:space="preserve"> </w:t>
      </w:r>
      <w:r w:rsidRPr="00CB2060">
        <w:rPr>
          <w:bCs/>
        </w:rPr>
        <w:t>photographs,</w:t>
      </w:r>
      <w:r w:rsidRPr="00CB2060">
        <w:t xml:space="preserve"> </w:t>
      </w:r>
      <w:r w:rsidRPr="00CB2060">
        <w:rPr>
          <w:bCs/>
        </w:rPr>
        <w:t>line drawings and graphs,</w:t>
      </w:r>
      <w:r w:rsidRPr="00CB2060">
        <w:t xml:space="preserve"> prepared in the electronic form, should be converted to TIFF or JPG (maximum quality) files in the minimum resolution of 300 dpi. </w:t>
      </w:r>
      <w:r w:rsidRPr="00CB2060">
        <w:rPr>
          <w:b/>
        </w:rPr>
        <w:t>Figures, line drawings and graphs prepared by using elements of MS Drawing or MS Graph must be converted to the form of pictures and they must be unchangeable.</w:t>
      </w:r>
      <w:r w:rsidR="00152400">
        <w:rPr>
          <w:b/>
        </w:rPr>
        <w:t xml:space="preserve"> This also means that you should not add other objects (such as arrows, c</w:t>
      </w:r>
      <w:r w:rsidR="00C65CD3">
        <w:rPr>
          <w:b/>
        </w:rPr>
        <w:t>onnectors and other shapes) over</w:t>
      </w:r>
      <w:r w:rsidR="00152400">
        <w:rPr>
          <w:b/>
        </w:rPr>
        <w:t xml:space="preserve"> your figures</w:t>
      </w:r>
      <w:r w:rsidR="00C65CD3">
        <w:rPr>
          <w:b/>
        </w:rPr>
        <w:t xml:space="preserve"> in Word – all object</w:t>
      </w:r>
      <w:r w:rsidR="00AC5977">
        <w:rPr>
          <w:b/>
        </w:rPr>
        <w:t>s</w:t>
      </w:r>
      <w:r w:rsidR="00C65CD3">
        <w:rPr>
          <w:b/>
        </w:rPr>
        <w:t xml:space="preserve"> should be added before you convert and place the figure to your paper</w:t>
      </w:r>
      <w:r w:rsidR="00152400">
        <w:rPr>
          <w:b/>
        </w:rPr>
        <w:t>.</w:t>
      </w:r>
      <w:r w:rsidRPr="00CB2060">
        <w:t xml:space="preserve"> </w:t>
      </w:r>
      <w:r w:rsidRPr="00CB2060">
        <w:rPr>
          <w:b/>
        </w:rPr>
        <w:t>All illustrations should be put in the available columns</w:t>
      </w:r>
      <w:r w:rsidR="00C65CD3">
        <w:rPr>
          <w:b/>
        </w:rPr>
        <w:t xml:space="preserve"> and not exceed them</w:t>
      </w:r>
      <w:r w:rsidRPr="00CB2060">
        <w:rPr>
          <w:b/>
        </w:rPr>
        <w:t>.</w:t>
      </w:r>
      <w:r w:rsidRPr="00CB2060">
        <w:t xml:space="preserve"> </w:t>
      </w:r>
      <w:r w:rsidRPr="00CB2060">
        <w:rPr>
          <w:b/>
        </w:rPr>
        <w:t>Please review all illustrations to ensure that they are readable.</w:t>
      </w:r>
    </w:p>
    <w:p w:rsidR="005D4AA8" w:rsidRPr="00CB2060" w:rsidRDefault="005D4AA8" w:rsidP="00843803">
      <w:pPr>
        <w:pStyle w:val="StyleFirstline05cm"/>
      </w:pPr>
      <w:r w:rsidRPr="00CB2060">
        <w:t>Please DO NOT change any of the described page, paragraph and font settings</w:t>
      </w:r>
      <w:r w:rsidR="003E014D" w:rsidRPr="00CB2060">
        <w:t xml:space="preserve"> or styles</w:t>
      </w:r>
      <w:r w:rsidRPr="00CB2060">
        <w:t>.</w:t>
      </w:r>
    </w:p>
    <w:p w:rsidR="00843803" w:rsidRPr="00CB2060" w:rsidRDefault="00CB2060" w:rsidP="00843803">
      <w:pPr>
        <w:pStyle w:val="Heading4"/>
      </w:pPr>
      <w:r w:rsidRPr="00CB2060">
        <w:t xml:space="preserve">1.3. </w:t>
      </w:r>
      <w:r w:rsidR="00843803" w:rsidRPr="00CB2060">
        <w:t>Tables</w:t>
      </w:r>
    </w:p>
    <w:p w:rsidR="00843803" w:rsidRPr="00CB2060" w:rsidRDefault="00843803" w:rsidP="00BD2BFF">
      <w:pPr>
        <w:pStyle w:val="Journal-Table"/>
      </w:pPr>
      <w:r w:rsidRPr="00CB2060">
        <w:t>Table 1. Title of the table (Style – Table title: Georgia 8 </w:t>
      </w:r>
      <w:proofErr w:type="spellStart"/>
      <w:r w:rsidRPr="00CB2060">
        <w:t>pt</w:t>
      </w:r>
      <w:proofErr w:type="spellEnd"/>
      <w:r w:rsidRPr="00CB2060">
        <w:t xml:space="preserve"> regular, centered, spacing before 12 </w:t>
      </w:r>
      <w:proofErr w:type="spellStart"/>
      <w:r w:rsidRPr="00CB2060">
        <w:t>pt</w:t>
      </w:r>
      <w:proofErr w:type="spellEnd"/>
      <w:r w:rsidRPr="00CB2060">
        <w:t>, spacing after 6 </w:t>
      </w:r>
      <w:proofErr w:type="spellStart"/>
      <w:r w:rsidRPr="00CB2060">
        <w:t>pt</w:t>
      </w:r>
      <w:proofErr w:type="spellEnd"/>
      <w:r w:rsidRPr="00CB2060">
        <w:t>)</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98"/>
        <w:gridCol w:w="704"/>
      </w:tblGrid>
      <w:tr w:rsidR="00843803" w:rsidRPr="00CB2060">
        <w:trPr>
          <w:jc w:val="center"/>
        </w:trPr>
        <w:tc>
          <w:tcPr>
            <w:tcW w:w="1998" w:type="dxa"/>
            <w:tcBorders>
              <w:top w:val="single" w:sz="8" w:space="0" w:color="auto"/>
              <w:left w:val="single" w:sz="8" w:space="0" w:color="auto"/>
              <w:bottom w:val="single" w:sz="4" w:space="0" w:color="auto"/>
              <w:right w:val="single" w:sz="4" w:space="0" w:color="auto"/>
            </w:tcBorders>
            <w:vAlign w:val="center"/>
          </w:tcPr>
          <w:p w:rsidR="00843803" w:rsidRPr="00CB2060" w:rsidRDefault="00843803" w:rsidP="00395086">
            <w:pPr>
              <w:keepNext/>
              <w:keepLines/>
              <w:rPr>
                <w:rStyle w:val="Style9pt"/>
              </w:rPr>
            </w:pPr>
            <w:r w:rsidRPr="00CB2060">
              <w:rPr>
                <w:rStyle w:val="Style9pt"/>
              </w:rPr>
              <w:t>System</w:t>
            </w:r>
          </w:p>
        </w:tc>
        <w:tc>
          <w:tcPr>
            <w:tcW w:w="704" w:type="dxa"/>
            <w:tcBorders>
              <w:top w:val="single" w:sz="8" w:space="0" w:color="auto"/>
              <w:left w:val="single" w:sz="4" w:space="0" w:color="auto"/>
              <w:bottom w:val="single" w:sz="4" w:space="0" w:color="auto"/>
              <w:right w:val="single" w:sz="8" w:space="0" w:color="auto"/>
            </w:tcBorders>
            <w:vAlign w:val="center"/>
          </w:tcPr>
          <w:p w:rsidR="00843803" w:rsidRPr="00CB2060" w:rsidRDefault="00843803" w:rsidP="00395086">
            <w:pPr>
              <w:keepNext/>
              <w:keepLines/>
              <w:rPr>
                <w:rStyle w:val="Style9pt"/>
              </w:rPr>
            </w:pPr>
            <w:r w:rsidRPr="00CB2060">
              <w:rPr>
                <w:rStyle w:val="Style9pt"/>
              </w:rPr>
              <w:t>Symbol</w:t>
            </w:r>
          </w:p>
        </w:tc>
      </w:tr>
      <w:tr w:rsidR="00843803" w:rsidRPr="00CB2060">
        <w:trPr>
          <w:jc w:val="center"/>
        </w:trPr>
        <w:tc>
          <w:tcPr>
            <w:tcW w:w="1998" w:type="dxa"/>
            <w:tcBorders>
              <w:top w:val="single" w:sz="4" w:space="0" w:color="auto"/>
              <w:left w:val="single" w:sz="8" w:space="0" w:color="auto"/>
              <w:bottom w:val="nil"/>
              <w:right w:val="single" w:sz="4" w:space="0" w:color="auto"/>
            </w:tcBorders>
            <w:vAlign w:val="center"/>
          </w:tcPr>
          <w:p w:rsidR="00843803" w:rsidRPr="00CB2060" w:rsidRDefault="00843803" w:rsidP="00395086">
            <w:pPr>
              <w:keepNext/>
              <w:keepLines/>
              <w:rPr>
                <w:rStyle w:val="Style9pt"/>
              </w:rPr>
            </w:pPr>
            <w:r w:rsidRPr="00CB2060">
              <w:rPr>
                <w:rStyle w:val="Style9pt"/>
              </w:rPr>
              <w:t>Without delay</w:t>
            </w:r>
          </w:p>
        </w:tc>
        <w:tc>
          <w:tcPr>
            <w:tcW w:w="704" w:type="dxa"/>
            <w:tcBorders>
              <w:top w:val="single" w:sz="4" w:space="0" w:color="auto"/>
              <w:left w:val="single" w:sz="4" w:space="0" w:color="auto"/>
              <w:bottom w:val="nil"/>
              <w:right w:val="single" w:sz="8" w:space="0" w:color="auto"/>
            </w:tcBorders>
            <w:vAlign w:val="center"/>
          </w:tcPr>
          <w:p w:rsidR="00843803" w:rsidRPr="00CB2060" w:rsidRDefault="00843803" w:rsidP="00395086">
            <w:pPr>
              <w:keepNext/>
              <w:keepLines/>
              <w:jc w:val="center"/>
              <w:rPr>
                <w:sz w:val="18"/>
                <w:szCs w:val="18"/>
              </w:rPr>
            </w:pPr>
            <w:r w:rsidRPr="00CB2060">
              <w:rPr>
                <w:sz w:val="18"/>
                <w:szCs w:val="18"/>
              </w:rPr>
              <w:t>+</w:t>
            </w:r>
          </w:p>
        </w:tc>
      </w:tr>
      <w:tr w:rsidR="00843803" w:rsidRPr="00CB2060">
        <w:trPr>
          <w:jc w:val="center"/>
        </w:trPr>
        <w:tc>
          <w:tcPr>
            <w:tcW w:w="1998" w:type="dxa"/>
            <w:tcBorders>
              <w:top w:val="nil"/>
              <w:left w:val="single" w:sz="8" w:space="0" w:color="auto"/>
              <w:bottom w:val="nil"/>
              <w:right w:val="single" w:sz="4" w:space="0" w:color="auto"/>
            </w:tcBorders>
            <w:vAlign w:val="center"/>
          </w:tcPr>
          <w:p w:rsidR="00843803" w:rsidRPr="00CB2060" w:rsidRDefault="00843803" w:rsidP="00395086">
            <w:pPr>
              <w:keepNext/>
              <w:keepLines/>
              <w:rPr>
                <w:sz w:val="18"/>
                <w:szCs w:val="18"/>
              </w:rPr>
            </w:pPr>
            <w:r w:rsidRPr="00CB2060">
              <w:rPr>
                <w:rStyle w:val="Style9pt"/>
              </w:rPr>
              <w:t xml:space="preserve">Delay </w:t>
            </w:r>
            <w:r w:rsidRPr="00CB2060">
              <w:rPr>
                <w:i/>
                <w:iCs/>
                <w:sz w:val="18"/>
                <w:szCs w:val="18"/>
              </w:rPr>
              <w:t>h</w:t>
            </w:r>
            <w:r w:rsidRPr="00CB2060">
              <w:rPr>
                <w:rStyle w:val="Style9pt"/>
              </w:rPr>
              <w:t xml:space="preserve"> = 1</w:t>
            </w:r>
          </w:p>
        </w:tc>
        <w:tc>
          <w:tcPr>
            <w:tcW w:w="704" w:type="dxa"/>
            <w:tcBorders>
              <w:top w:val="nil"/>
              <w:left w:val="single" w:sz="4" w:space="0" w:color="auto"/>
              <w:bottom w:val="nil"/>
              <w:right w:val="single" w:sz="8" w:space="0" w:color="auto"/>
            </w:tcBorders>
            <w:vAlign w:val="center"/>
          </w:tcPr>
          <w:p w:rsidR="00843803" w:rsidRPr="00CB2060" w:rsidRDefault="00843803" w:rsidP="00395086">
            <w:pPr>
              <w:keepNext/>
              <w:keepLines/>
              <w:jc w:val="center"/>
              <w:rPr>
                <w:sz w:val="18"/>
                <w:szCs w:val="18"/>
              </w:rPr>
            </w:pPr>
            <w:r w:rsidRPr="00CB2060">
              <w:rPr>
                <w:sz w:val="18"/>
                <w:szCs w:val="18"/>
              </w:rPr>
              <w:sym w:font="Symbol" w:char="F02D"/>
            </w:r>
          </w:p>
        </w:tc>
      </w:tr>
      <w:tr w:rsidR="00843803" w:rsidRPr="00CB2060">
        <w:trPr>
          <w:jc w:val="center"/>
        </w:trPr>
        <w:tc>
          <w:tcPr>
            <w:tcW w:w="1998" w:type="dxa"/>
            <w:tcBorders>
              <w:top w:val="nil"/>
              <w:left w:val="single" w:sz="8" w:space="0" w:color="auto"/>
              <w:bottom w:val="single" w:sz="8" w:space="0" w:color="auto"/>
              <w:right w:val="single" w:sz="4" w:space="0" w:color="auto"/>
            </w:tcBorders>
            <w:vAlign w:val="center"/>
          </w:tcPr>
          <w:p w:rsidR="00843803" w:rsidRPr="00CB2060" w:rsidRDefault="00843803" w:rsidP="00395086">
            <w:pPr>
              <w:rPr>
                <w:sz w:val="18"/>
                <w:szCs w:val="18"/>
              </w:rPr>
            </w:pPr>
            <w:r w:rsidRPr="00CB2060">
              <w:rPr>
                <w:rStyle w:val="Style9pt"/>
              </w:rPr>
              <w:t xml:space="preserve">Delay </w:t>
            </w:r>
            <w:r w:rsidRPr="00CB2060">
              <w:rPr>
                <w:i/>
                <w:iCs/>
                <w:sz w:val="18"/>
                <w:szCs w:val="18"/>
              </w:rPr>
              <w:t>h</w:t>
            </w:r>
            <w:r w:rsidRPr="00CB2060">
              <w:rPr>
                <w:rStyle w:val="Style9pt"/>
              </w:rPr>
              <w:t xml:space="preserve"> = </w:t>
            </w:r>
            <w:r w:rsidRPr="00CB2060">
              <w:rPr>
                <w:i/>
                <w:iCs/>
                <w:sz w:val="18"/>
                <w:szCs w:val="18"/>
              </w:rPr>
              <w:t>N</w:t>
            </w:r>
            <w:r w:rsidRPr="00CB2060">
              <w:rPr>
                <w:rStyle w:val="Style9pt"/>
              </w:rPr>
              <w:t> = 34</w:t>
            </w:r>
          </w:p>
        </w:tc>
        <w:tc>
          <w:tcPr>
            <w:tcW w:w="704" w:type="dxa"/>
            <w:tcBorders>
              <w:top w:val="nil"/>
              <w:left w:val="single" w:sz="4" w:space="0" w:color="auto"/>
              <w:bottom w:val="single" w:sz="8" w:space="0" w:color="auto"/>
              <w:right w:val="single" w:sz="8" w:space="0" w:color="auto"/>
            </w:tcBorders>
            <w:vAlign w:val="center"/>
          </w:tcPr>
          <w:p w:rsidR="00843803" w:rsidRPr="00CB2060" w:rsidRDefault="00843803" w:rsidP="00395086">
            <w:pPr>
              <w:jc w:val="center"/>
              <w:rPr>
                <w:sz w:val="18"/>
                <w:szCs w:val="18"/>
              </w:rPr>
            </w:pPr>
            <w:r w:rsidRPr="00CB2060">
              <w:rPr>
                <w:sz w:val="18"/>
                <w:szCs w:val="18"/>
              </w:rPr>
              <w:t>*</w:t>
            </w:r>
          </w:p>
        </w:tc>
      </w:tr>
    </w:tbl>
    <w:p w:rsidR="00843803" w:rsidRPr="00CB2060" w:rsidRDefault="00843803" w:rsidP="00F4503C">
      <w:pPr>
        <w:pStyle w:val="StyleFirstline05cm"/>
        <w:spacing w:before="120"/>
      </w:pPr>
      <w:r w:rsidRPr="00CB2060">
        <w:t>All tables should be numbered with consecutive Arabic numbers. They should have descriptive captions at the top of each table and they should be mentioned in the text.</w:t>
      </w:r>
    </w:p>
    <w:p w:rsidR="00E971AE" w:rsidRPr="00CB2060" w:rsidRDefault="00843803" w:rsidP="00843803">
      <w:pPr>
        <w:pStyle w:val="StyleFirstline05cm"/>
        <w:rPr>
          <w:highlight w:val="yellow"/>
        </w:rPr>
      </w:pPr>
      <w:r w:rsidRPr="00C65CD3">
        <w:rPr>
          <w:b/>
        </w:rPr>
        <w:t>Tables and figures</w:t>
      </w:r>
      <w:r w:rsidRPr="00CB2060">
        <w:t xml:space="preserve"> should be placed close to their first citation in the text. Table headings should be centered above the tables. Figure captions should be centered below the figures. Figure captions and table headings should be sufficient to explain the figure or the table without needing to refer to the text. Figures and tables that are not cited in the text should not be presented in the paper.</w:t>
      </w:r>
    </w:p>
    <w:p w:rsidR="00A65E31" w:rsidRPr="00CB2060" w:rsidRDefault="00A65E31" w:rsidP="00A65E31">
      <w:pPr>
        <w:pStyle w:val="Heading3"/>
      </w:pPr>
      <w:r w:rsidRPr="00CB2060">
        <w:t>2. Main heading</w:t>
      </w:r>
    </w:p>
    <w:p w:rsidR="00A65E31" w:rsidRPr="00CB2060" w:rsidRDefault="00A65E31" w:rsidP="00A65E31">
      <w:pPr>
        <w:pStyle w:val="StyleFirstline05cm"/>
      </w:pPr>
      <w:r w:rsidRPr="00CB2060">
        <w:rPr>
          <w:bCs/>
        </w:rPr>
        <w:t>Main text</w:t>
      </w:r>
      <w:r w:rsidR="00843803" w:rsidRPr="00CB2060">
        <w:t xml:space="preserve">, main text, main text, main text, main text, main text, main text, main text, main text, main text, </w:t>
      </w:r>
      <w:r w:rsidR="00843803" w:rsidRPr="00CB2060">
        <w:lastRenderedPageBreak/>
        <w:t>main text, main text, main text, main text, main text, main text, main text, main text, main text, main text, main text, main text, main text, main text, main text, main text, main text, main text, main text, main text, main text, main text.</w:t>
      </w:r>
    </w:p>
    <w:p w:rsidR="005D4AA8" w:rsidRPr="00CB2060" w:rsidRDefault="005D4AA8" w:rsidP="00A65E31">
      <w:pPr>
        <w:pStyle w:val="StyleFirstline05cm"/>
      </w:pPr>
      <w:r w:rsidRPr="00CB2060">
        <w:t>Please DO NOT change any of the described page, paragraph and font settings</w:t>
      </w:r>
      <w:r w:rsidR="003E014D" w:rsidRPr="00CB2060">
        <w:t xml:space="preserve"> or styles</w:t>
      </w:r>
      <w:r w:rsidRPr="00CB2060">
        <w:t>.</w:t>
      </w:r>
    </w:p>
    <w:p w:rsidR="00843803" w:rsidRPr="00CB2060" w:rsidRDefault="004618C4" w:rsidP="00843803">
      <w:pPr>
        <w:pStyle w:val="Heading4"/>
      </w:pPr>
      <w:r>
        <w:t>2.1. Subheading</w:t>
      </w:r>
    </w:p>
    <w:p w:rsidR="00843803" w:rsidRPr="00CB2060" w:rsidRDefault="00843803" w:rsidP="00A65E31">
      <w:pPr>
        <w:pStyle w:val="StyleFirstline05cm"/>
        <w:rPr>
          <w:highlight w:val="yellow"/>
        </w:rPr>
      </w:pPr>
      <w:r w:rsidRPr="00CB2060">
        <w:t>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w:t>
      </w:r>
    </w:p>
    <w:p w:rsidR="005D4AA8" w:rsidRPr="00CB2060" w:rsidRDefault="005D4AA8" w:rsidP="005D4AA8">
      <w:pPr>
        <w:pStyle w:val="Heading3"/>
      </w:pPr>
      <w:r w:rsidRPr="00CB2060">
        <w:t>3. Main heading</w:t>
      </w:r>
    </w:p>
    <w:p w:rsidR="005D4AA8" w:rsidRPr="00CB2060" w:rsidRDefault="005D4AA8" w:rsidP="005D4AA8">
      <w:pPr>
        <w:pStyle w:val="StyleFirstline05cm"/>
      </w:pPr>
      <w:r w:rsidRPr="00CB2060">
        <w:rPr>
          <w:bCs/>
        </w:rPr>
        <w:t>Main text</w:t>
      </w:r>
      <w:r w:rsidRPr="00CB2060">
        <w: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w:t>
      </w:r>
    </w:p>
    <w:p w:rsidR="005D4AA8" w:rsidRPr="00CB2060" w:rsidRDefault="004618C4" w:rsidP="005D4AA8">
      <w:pPr>
        <w:pStyle w:val="Heading4"/>
      </w:pPr>
      <w:r>
        <w:t>3.1. Subheading</w:t>
      </w:r>
    </w:p>
    <w:p w:rsidR="005D4AA8" w:rsidRPr="00CB2060" w:rsidRDefault="005D4AA8" w:rsidP="005D4AA8">
      <w:pPr>
        <w:pStyle w:val="StyleFirstline05cm"/>
      </w:pPr>
      <w:r w:rsidRPr="00CB2060">
        <w:t>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w:t>
      </w:r>
    </w:p>
    <w:p w:rsidR="005D4AA8" w:rsidRPr="00CB2060" w:rsidRDefault="005D4AA8" w:rsidP="005D4AA8">
      <w:pPr>
        <w:pStyle w:val="StyleFirstline05cm"/>
        <w:rPr>
          <w:highlight w:val="yellow"/>
        </w:rPr>
      </w:pPr>
      <w:r w:rsidRPr="00CB2060">
        <w:t>Please DO NOT change any of the described page, paragraph and font settings</w:t>
      </w:r>
      <w:r w:rsidR="003E014D" w:rsidRPr="00CB2060">
        <w:t xml:space="preserve"> or styles</w:t>
      </w:r>
      <w:r w:rsidRPr="00CB2060">
        <w:t>.</w:t>
      </w:r>
    </w:p>
    <w:p w:rsidR="005D4AA8" w:rsidRPr="00CB2060" w:rsidRDefault="005D4AA8" w:rsidP="005D4AA8">
      <w:pPr>
        <w:pStyle w:val="Heading3"/>
      </w:pPr>
      <w:r w:rsidRPr="00CB2060">
        <w:t>4. Main heading</w:t>
      </w:r>
    </w:p>
    <w:p w:rsidR="005D4AA8" w:rsidRPr="00CB2060" w:rsidRDefault="005D4AA8" w:rsidP="005D4AA8">
      <w:pPr>
        <w:pStyle w:val="StyleFirstline05cm"/>
      </w:pPr>
      <w:r w:rsidRPr="00CB2060">
        <w:rPr>
          <w:bCs/>
        </w:rPr>
        <w:t>Main text</w:t>
      </w:r>
      <w:r w:rsidRPr="00CB2060">
        <w: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 main text.</w:t>
      </w:r>
    </w:p>
    <w:p w:rsidR="005D4AA8" w:rsidRPr="00CB2060" w:rsidRDefault="005D4AA8" w:rsidP="005D4AA8">
      <w:pPr>
        <w:pStyle w:val="StyleFirstline05cm"/>
      </w:pPr>
      <w:r w:rsidRPr="00CB2060">
        <w:t>Please DO NOT change any of the described page, paragraph and font settings</w:t>
      </w:r>
      <w:r w:rsidR="003E014D" w:rsidRPr="00CB2060">
        <w:t xml:space="preserve"> or styles</w:t>
      </w:r>
      <w:r w:rsidRPr="00CB2060">
        <w:t>.</w:t>
      </w:r>
    </w:p>
    <w:p w:rsidR="005D4AA8" w:rsidRPr="00CB2060" w:rsidRDefault="005D4AA8" w:rsidP="005D4AA8">
      <w:pPr>
        <w:pStyle w:val="Heading4"/>
      </w:pPr>
      <w:r w:rsidRPr="00CB2060">
        <w:t xml:space="preserve">4.1. </w:t>
      </w:r>
      <w:r w:rsidR="004618C4">
        <w:t>Subheading</w:t>
      </w:r>
    </w:p>
    <w:p w:rsidR="005D4AA8" w:rsidRPr="00CB2060" w:rsidRDefault="005D4AA8" w:rsidP="005D4AA8">
      <w:pPr>
        <w:pStyle w:val="StyleFirstline05cm"/>
        <w:rPr>
          <w:highlight w:val="yellow"/>
        </w:rPr>
      </w:pPr>
      <w:r w:rsidRPr="00CB2060">
        <w:t>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 subheading text.</w:t>
      </w:r>
    </w:p>
    <w:p w:rsidR="005D4AA8" w:rsidRPr="00CB2060" w:rsidRDefault="005D4AA8" w:rsidP="005D4AA8">
      <w:pPr>
        <w:pStyle w:val="Heading3"/>
      </w:pPr>
      <w:r w:rsidRPr="00CB2060">
        <w:lastRenderedPageBreak/>
        <w:t>5. Conclusion</w:t>
      </w:r>
    </w:p>
    <w:p w:rsidR="005D4AA8" w:rsidRPr="00CB2060" w:rsidRDefault="005D4AA8" w:rsidP="005D4AA8">
      <w:pPr>
        <w:pStyle w:val="StyleFirstline05cm"/>
      </w:pPr>
      <w:r w:rsidRPr="00CB2060">
        <w:rPr>
          <w:b/>
        </w:rPr>
        <w:t>Conclusions</w:t>
      </w:r>
      <w:r w:rsidRPr="00CB2060">
        <w:t xml:space="preserve"> should concisely state the most important propositions of the paper as well as the author’s views of the practical implications of the results.</w:t>
      </w:r>
    </w:p>
    <w:p w:rsidR="005D4AA8" w:rsidRPr="00CB2060" w:rsidRDefault="005D4AA8" w:rsidP="005D4AA8">
      <w:pPr>
        <w:pStyle w:val="StyleFirstline05cm"/>
        <w:rPr>
          <w:bCs/>
        </w:rPr>
      </w:pPr>
      <w:r w:rsidRPr="00CB2060">
        <w:t>Please DO NOT change any of the described page, paragraph and font settings</w:t>
      </w:r>
      <w:r w:rsidR="003E014D" w:rsidRPr="00CB2060">
        <w:t xml:space="preserve"> or styles</w:t>
      </w:r>
      <w:r w:rsidRPr="00CB2060">
        <w:t>.</w:t>
      </w:r>
    </w:p>
    <w:p w:rsidR="004B40FB" w:rsidRPr="00CB2060" w:rsidRDefault="004B40FB" w:rsidP="004B40FB">
      <w:pPr>
        <w:pStyle w:val="Acknowledgement"/>
      </w:pPr>
      <w:r w:rsidRPr="00CB2060">
        <w:rPr>
          <w:rStyle w:val="StyleAcknowledgementBoldNotItalicChar"/>
        </w:rPr>
        <w:t>Acknowledgement</w:t>
      </w:r>
      <w:r w:rsidRPr="00CB2060">
        <w:rPr>
          <w:b/>
          <w:iCs w:val="0"/>
        </w:rPr>
        <w:t>:</w:t>
      </w:r>
      <w:r w:rsidRPr="00CB2060">
        <w:t xml:space="preserve"> The paper is a part of the research done within the project 1234567890. The authors would like to thank</w:t>
      </w:r>
      <w:bookmarkStart w:id="0" w:name="_GoBack"/>
      <w:bookmarkEnd w:id="0"/>
      <w:r w:rsidRPr="00CB2060">
        <w:t xml:space="preserve"> </w:t>
      </w:r>
    </w:p>
    <w:p w:rsidR="002D3932" w:rsidRDefault="002D3932" w:rsidP="002D3932">
      <w:pPr>
        <w:pStyle w:val="Heading3"/>
        <w:jc w:val="both"/>
      </w:pPr>
      <w:r>
        <w:t>References (</w:t>
      </w:r>
      <w:r>
        <w:rPr>
          <w:i/>
        </w:rPr>
        <w:t>Style – Reference</w:t>
      </w:r>
      <w:r>
        <w:t xml:space="preserve">).  </w:t>
      </w:r>
      <w:r>
        <w:rPr>
          <w:b/>
        </w:rPr>
        <w:t>Some examples:</w:t>
      </w:r>
      <w:r>
        <w:t xml:space="preserve"> 1. Scientific Periodicals, 2. Pre-print/Post-print Databases, 3. Books, 4. Monographs, 5–6. Published Conference Proceedings, 7–8. Conference Book of Abstracts, </w:t>
      </w:r>
      <w:r>
        <w:br/>
        <w:t>9. Contributions Presented at Conferences, 10. Panel Discussions, 11. Documents of International Organizations, 12. Reports, 13. Manuals/ Handbooks/Databases, 14. Standards, 15. Patents, 16. Software, 17. National and International Legislative Documents, 18. Dissertations/Theses, 19. Newspaper/Magazine Articles, 20. Institution Bulletin Articles, 21. References in Languages Other Than English</w:t>
      </w:r>
    </w:p>
    <w:p w:rsidR="002D3932" w:rsidRDefault="002D3932" w:rsidP="002D3932">
      <w:pPr>
        <w:pStyle w:val="References"/>
        <w:numPr>
          <w:ilvl w:val="0"/>
          <w:numId w:val="7"/>
        </w:numPr>
        <w:tabs>
          <w:tab w:val="num" w:pos="426"/>
        </w:tabs>
        <w:ind w:left="426" w:hanging="142"/>
        <w:rPr>
          <w:snapToGrid w:val="0"/>
        </w:rPr>
      </w:pPr>
      <w:r>
        <w:t xml:space="preserve">S.A. Amundson, M. Bittner, P. Meltzer, J. Trent, A.J. </w:t>
      </w:r>
      <w:proofErr w:type="spellStart"/>
      <w:r>
        <w:t>Fornance</w:t>
      </w:r>
      <w:proofErr w:type="spellEnd"/>
      <w:r>
        <w:t xml:space="preserve">, Jr., “Biological indicators for the identification of ionizing radiation exposure in humans”, </w:t>
      </w:r>
      <w:r>
        <w:rPr>
          <w:i/>
        </w:rPr>
        <w:t xml:space="preserve">Expert. Rev. Mol. </w:t>
      </w:r>
      <w:proofErr w:type="spellStart"/>
      <w:r>
        <w:rPr>
          <w:i/>
        </w:rPr>
        <w:t>Diagn</w:t>
      </w:r>
      <w:proofErr w:type="spellEnd"/>
      <w:r>
        <w:rPr>
          <w:i/>
        </w:rPr>
        <w:t>.</w:t>
      </w:r>
      <w:r>
        <w:t>, vol. 1, no. 2, pp. 211-219, 2001.</w:t>
      </w:r>
    </w:p>
    <w:p w:rsidR="002D3932" w:rsidRDefault="00796C42" w:rsidP="002D3932">
      <w:pPr>
        <w:pStyle w:val="References"/>
        <w:numPr>
          <w:ilvl w:val="0"/>
          <w:numId w:val="0"/>
        </w:numPr>
        <w:tabs>
          <w:tab w:val="left" w:pos="720"/>
        </w:tabs>
        <w:ind w:left="426"/>
      </w:pPr>
      <w:hyperlink r:id="rId16" w:history="1">
        <w:r w:rsidR="002D3932">
          <w:rPr>
            <w:rStyle w:val="Hyperlink"/>
          </w:rPr>
          <w:t>http://doi.org/10.1586/14737159.1.2.211</w:t>
        </w:r>
      </w:hyperlink>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J.P. </w:t>
      </w:r>
      <w:proofErr w:type="spellStart"/>
      <w:r>
        <w:rPr>
          <w:rFonts w:cs="Calibri"/>
          <w:szCs w:val="24"/>
        </w:rPr>
        <w:t>Šetrajčić</w:t>
      </w:r>
      <w:proofErr w:type="spellEnd"/>
      <w:r>
        <w:rPr>
          <w:rFonts w:cs="Calibri"/>
          <w:szCs w:val="24"/>
        </w:rPr>
        <w:t xml:space="preserve">, “Exact </w:t>
      </w:r>
      <w:proofErr w:type="spellStart"/>
      <w:r>
        <w:rPr>
          <w:rFonts w:cs="Calibri"/>
          <w:szCs w:val="24"/>
        </w:rPr>
        <w:t>microtheoretical</w:t>
      </w:r>
      <w:proofErr w:type="spellEnd"/>
      <w:r>
        <w:rPr>
          <w:rFonts w:cs="Calibri"/>
          <w:szCs w:val="24"/>
        </w:rPr>
        <w:t xml:space="preserve"> approach to calculation of optical properties of ultralow dimensional crystals”, deposited at </w:t>
      </w:r>
      <w:proofErr w:type="spellStart"/>
      <w:r>
        <w:rPr>
          <w:rFonts w:cs="Calibri"/>
          <w:i/>
          <w:szCs w:val="24"/>
        </w:rPr>
        <w:t>arXiv</w:t>
      </w:r>
      <w:proofErr w:type="spellEnd"/>
      <w:r>
        <w:rPr>
          <w:rFonts w:cs="Calibri"/>
          <w:szCs w:val="24"/>
        </w:rPr>
        <w:t>, Apr. 14, 2010.</w:t>
      </w:r>
    </w:p>
    <w:p w:rsidR="002D3932" w:rsidRDefault="002D3932" w:rsidP="002D3932">
      <w:pPr>
        <w:pStyle w:val="References"/>
        <w:numPr>
          <w:ilvl w:val="0"/>
          <w:numId w:val="0"/>
        </w:numPr>
        <w:tabs>
          <w:tab w:val="left" w:pos="720"/>
        </w:tabs>
        <w:ind w:left="426"/>
        <w:rPr>
          <w:snapToGrid w:val="0"/>
        </w:rPr>
      </w:pPr>
      <w:proofErr w:type="spellStart"/>
      <w:r>
        <w:rPr>
          <w:rFonts w:cs="Calibri"/>
          <w:szCs w:val="24"/>
        </w:rPr>
        <w:t>arXiv</w:t>
      </w:r>
      <w:proofErr w:type="spellEnd"/>
      <w:r>
        <w:rPr>
          <w:rFonts w:cs="Calibri"/>
          <w:szCs w:val="24"/>
        </w:rPr>
        <w:t>: 1004.2387</w:t>
      </w:r>
    </w:p>
    <w:p w:rsidR="002D3932" w:rsidRDefault="002D3932" w:rsidP="002D3932">
      <w:pPr>
        <w:pStyle w:val="References"/>
        <w:numPr>
          <w:ilvl w:val="0"/>
          <w:numId w:val="7"/>
        </w:numPr>
        <w:tabs>
          <w:tab w:val="num" w:pos="426"/>
        </w:tabs>
        <w:ind w:left="426" w:hanging="142"/>
        <w:rPr>
          <w:snapToGrid w:val="0"/>
        </w:rPr>
      </w:pPr>
      <w:r>
        <w:rPr>
          <w:rFonts w:cs="Calibri"/>
        </w:rPr>
        <w:t xml:space="preserve">E.G. </w:t>
      </w:r>
      <w:proofErr w:type="spellStart"/>
      <w:r>
        <w:rPr>
          <w:rFonts w:cs="Calibri"/>
        </w:rPr>
        <w:t>Yukihara</w:t>
      </w:r>
      <w:proofErr w:type="spellEnd"/>
      <w:r>
        <w:rPr>
          <w:rFonts w:cs="Calibri"/>
        </w:rPr>
        <w:t xml:space="preserve">, S. McKeever, “Theory and Practical Aspects”, in </w:t>
      </w:r>
      <w:r>
        <w:rPr>
          <w:rFonts w:cs="Calibri"/>
          <w:i/>
        </w:rPr>
        <w:t>Optically Stimulated Luminescence: Fundamentals and Applications</w:t>
      </w:r>
      <w:r>
        <w:rPr>
          <w:rFonts w:cs="Calibri"/>
        </w:rPr>
        <w:t xml:space="preserve">, </w:t>
      </w:r>
      <w:proofErr w:type="spellStart"/>
      <w:r>
        <w:rPr>
          <w:rFonts w:cs="Calibri"/>
        </w:rPr>
        <w:t>Chichester</w:t>
      </w:r>
      <w:proofErr w:type="spellEnd"/>
      <w:r>
        <w:rPr>
          <w:rFonts w:cs="Calibri"/>
        </w:rPr>
        <w:t xml:space="preserve">, UK: J. Wiley and Sons, 2011, </w:t>
      </w:r>
      <w:proofErr w:type="spellStart"/>
      <w:r>
        <w:rPr>
          <w:rFonts w:cs="Calibri"/>
        </w:rPr>
        <w:t>ch.</w:t>
      </w:r>
      <w:proofErr w:type="spellEnd"/>
      <w:r>
        <w:rPr>
          <w:rFonts w:cs="Calibri"/>
        </w:rPr>
        <w:t xml:space="preserve"> 2, sec. 2.4.3, pp. 67-68.</w:t>
      </w:r>
    </w:p>
    <w:p w:rsidR="002D3932" w:rsidRDefault="002D3932" w:rsidP="002D3932">
      <w:pPr>
        <w:pStyle w:val="References"/>
        <w:numPr>
          <w:ilvl w:val="0"/>
          <w:numId w:val="7"/>
        </w:numPr>
        <w:tabs>
          <w:tab w:val="num" w:pos="426"/>
        </w:tabs>
        <w:ind w:left="426" w:hanging="142"/>
        <w:rPr>
          <w:snapToGrid w:val="0"/>
        </w:rPr>
      </w:pPr>
      <w:r>
        <w:rPr>
          <w:rFonts w:cs="Calibri"/>
        </w:rPr>
        <w:t xml:space="preserve">D.W. Forster, M. Goodman, G. Herbert, J.C. Martin, T. </w:t>
      </w:r>
      <w:proofErr w:type="spellStart"/>
      <w:r>
        <w:rPr>
          <w:rFonts w:cs="Calibri"/>
        </w:rPr>
        <w:t>Stor</w:t>
      </w:r>
      <w:proofErr w:type="spellEnd"/>
      <w:r>
        <w:rPr>
          <w:rFonts w:cs="Calibri"/>
        </w:rPr>
        <w:t xml:space="preserve">, “Electron beam diagnostics using X-rays”, in </w:t>
      </w:r>
      <w:r>
        <w:rPr>
          <w:rFonts w:cs="Calibri"/>
          <w:i/>
        </w:rPr>
        <w:t>J. C. Martin on Pulsed Power</w:t>
      </w:r>
      <w:r>
        <w:rPr>
          <w:rFonts w:cs="Calibri"/>
        </w:rPr>
        <w:t xml:space="preserve">, vol. 3, T.H. Martin, M. Williams, M. Kristiansen, Eds., 1st ed., New York (NY), USA: Springer US, 1996, </w:t>
      </w:r>
      <w:proofErr w:type="spellStart"/>
      <w:r>
        <w:rPr>
          <w:rFonts w:cs="Calibri"/>
        </w:rPr>
        <w:t>ch.</w:t>
      </w:r>
      <w:proofErr w:type="spellEnd"/>
      <w:r>
        <w:rPr>
          <w:rFonts w:cs="Calibri"/>
        </w:rPr>
        <w:t xml:space="preserve"> 11, pp. 375-412.</w:t>
      </w:r>
    </w:p>
    <w:p w:rsidR="002D3932" w:rsidRDefault="00796C42" w:rsidP="002D3932">
      <w:pPr>
        <w:pStyle w:val="References"/>
        <w:numPr>
          <w:ilvl w:val="0"/>
          <w:numId w:val="0"/>
        </w:numPr>
        <w:tabs>
          <w:tab w:val="left" w:pos="720"/>
        </w:tabs>
        <w:ind w:left="426"/>
        <w:rPr>
          <w:rFonts w:cs="Calibri"/>
        </w:rPr>
      </w:pPr>
      <w:hyperlink r:id="rId17" w:history="1">
        <w:r w:rsidR="003C2B07" w:rsidRPr="008D020D">
          <w:rPr>
            <w:rStyle w:val="Hyperlink"/>
            <w:rFonts w:cs="Calibri"/>
          </w:rPr>
          <w:t>https://doi.org/10.1007/978-1-4899-1561-0_31</w:t>
        </w:r>
      </w:hyperlink>
    </w:p>
    <w:p w:rsidR="002D3932" w:rsidRDefault="002D3932" w:rsidP="002D3932">
      <w:pPr>
        <w:pStyle w:val="References"/>
        <w:numPr>
          <w:ilvl w:val="0"/>
          <w:numId w:val="7"/>
        </w:numPr>
        <w:tabs>
          <w:tab w:val="left" w:pos="426"/>
        </w:tabs>
        <w:ind w:left="426" w:hanging="142"/>
      </w:pPr>
      <w:r>
        <w:t xml:space="preserve">M.A. </w:t>
      </w:r>
      <w:proofErr w:type="spellStart"/>
      <w:r>
        <w:t>Gryziński</w:t>
      </w:r>
      <w:proofErr w:type="spellEnd"/>
      <w:r>
        <w:t xml:space="preserve">, M. </w:t>
      </w:r>
      <w:proofErr w:type="spellStart"/>
      <w:r>
        <w:t>Maciak</w:t>
      </w:r>
      <w:proofErr w:type="spellEnd"/>
      <w:r>
        <w:t xml:space="preserve">, M. Wielgosz, “Renaissance of the Boron Neutron Capture Therapy, BNCT”, in </w:t>
      </w:r>
      <w:r>
        <w:rPr>
          <w:i/>
        </w:rPr>
        <w:t xml:space="preserve">RAD Conf. </w:t>
      </w:r>
      <w:proofErr w:type="spellStart"/>
      <w:r>
        <w:rPr>
          <w:i/>
        </w:rPr>
        <w:t>Proc</w:t>
      </w:r>
      <w:proofErr w:type="spellEnd"/>
      <w:r>
        <w:t xml:space="preserve">, </w:t>
      </w:r>
      <w:proofErr w:type="spellStart"/>
      <w:r>
        <w:t>Budva</w:t>
      </w:r>
      <w:proofErr w:type="spellEnd"/>
      <w:r>
        <w:t>, Montenegro, 2015, pp. 79–81.</w:t>
      </w:r>
    </w:p>
    <w:p w:rsidR="002D3932" w:rsidRDefault="002D3932" w:rsidP="002D3932">
      <w:pPr>
        <w:pStyle w:val="References"/>
        <w:numPr>
          <w:ilvl w:val="0"/>
          <w:numId w:val="0"/>
        </w:numPr>
        <w:tabs>
          <w:tab w:val="left" w:pos="720"/>
        </w:tabs>
        <w:ind w:left="450"/>
      </w:pPr>
      <w:r>
        <w:t>Retrieved from:</w:t>
      </w:r>
    </w:p>
    <w:p w:rsidR="002D3932" w:rsidRDefault="00796C42" w:rsidP="002D3932">
      <w:pPr>
        <w:pStyle w:val="References"/>
        <w:numPr>
          <w:ilvl w:val="0"/>
          <w:numId w:val="0"/>
        </w:numPr>
        <w:tabs>
          <w:tab w:val="left" w:pos="720"/>
        </w:tabs>
        <w:ind w:left="450"/>
      </w:pPr>
      <w:hyperlink r:id="rId18" w:history="1">
        <w:r w:rsidR="002D3932">
          <w:rPr>
            <w:rStyle w:val="Hyperlink"/>
          </w:rPr>
          <w:t>https://www.rad-conference.org/Proceedings-RAD_2015.pdf</w:t>
        </w:r>
      </w:hyperlink>
    </w:p>
    <w:p w:rsidR="002D3932" w:rsidRDefault="002D3932" w:rsidP="002D3932">
      <w:pPr>
        <w:pStyle w:val="References"/>
        <w:numPr>
          <w:ilvl w:val="0"/>
          <w:numId w:val="0"/>
        </w:numPr>
        <w:tabs>
          <w:tab w:val="left" w:pos="720"/>
        </w:tabs>
        <w:ind w:left="450"/>
        <w:rPr>
          <w:rFonts w:cs="Calibri"/>
          <w:szCs w:val="24"/>
        </w:rPr>
      </w:pPr>
      <w:r>
        <w:t xml:space="preserve">Retrieved on: </w:t>
      </w:r>
      <w:r>
        <w:rPr>
          <w:rFonts w:cs="Calibri"/>
          <w:szCs w:val="24"/>
        </w:rPr>
        <w:t>August 20, 2020</w:t>
      </w:r>
    </w:p>
    <w:p w:rsidR="002D3932" w:rsidRDefault="002D3932" w:rsidP="002D3932">
      <w:pPr>
        <w:pStyle w:val="References"/>
        <w:numPr>
          <w:ilvl w:val="0"/>
          <w:numId w:val="7"/>
        </w:numPr>
        <w:tabs>
          <w:tab w:val="num" w:pos="426"/>
        </w:tabs>
        <w:ind w:left="450" w:hanging="166"/>
        <w:rPr>
          <w:rFonts w:cs="Calibri"/>
          <w:szCs w:val="24"/>
        </w:rPr>
      </w:pPr>
      <w:r>
        <w:rPr>
          <w:rFonts w:cs="Calibri"/>
          <w:szCs w:val="24"/>
        </w:rPr>
        <w:t xml:space="preserve">D. </w:t>
      </w:r>
      <w:proofErr w:type="spellStart"/>
      <w:r>
        <w:rPr>
          <w:rFonts w:cs="Calibri"/>
          <w:szCs w:val="24"/>
        </w:rPr>
        <w:t>Üstündağ</w:t>
      </w:r>
      <w:proofErr w:type="spellEnd"/>
      <w:r>
        <w:rPr>
          <w:rFonts w:cs="Calibri"/>
          <w:szCs w:val="24"/>
        </w:rPr>
        <w:t xml:space="preserve">, “Reconstruction of </w:t>
      </w:r>
      <w:proofErr w:type="spellStart"/>
      <w:r>
        <w:rPr>
          <w:rFonts w:cs="Calibri"/>
          <w:szCs w:val="24"/>
        </w:rPr>
        <w:t>MaxEnt</w:t>
      </w:r>
      <w:proofErr w:type="spellEnd"/>
      <w:r>
        <w:rPr>
          <w:rFonts w:cs="Calibri"/>
          <w:szCs w:val="24"/>
        </w:rPr>
        <w:t xml:space="preserve"> images from PET camera”, </w:t>
      </w:r>
      <w:r>
        <w:rPr>
          <w:rFonts w:cs="Calibri"/>
          <w:i/>
          <w:szCs w:val="24"/>
        </w:rPr>
        <w:t xml:space="preserve">RAD Conf. </w:t>
      </w:r>
      <w:proofErr w:type="spellStart"/>
      <w:r>
        <w:rPr>
          <w:rFonts w:cs="Calibri"/>
          <w:i/>
          <w:szCs w:val="24"/>
        </w:rPr>
        <w:t>Proc</w:t>
      </w:r>
      <w:proofErr w:type="spellEnd"/>
      <w:r>
        <w:rPr>
          <w:rFonts w:cs="Calibri"/>
          <w:szCs w:val="24"/>
        </w:rPr>
        <w:t xml:space="preserve">, vol. 2, </w:t>
      </w:r>
      <w:proofErr w:type="spellStart"/>
      <w:r>
        <w:rPr>
          <w:rFonts w:cs="Calibri"/>
          <w:szCs w:val="24"/>
        </w:rPr>
        <w:t>Budva</w:t>
      </w:r>
      <w:proofErr w:type="spellEnd"/>
      <w:r>
        <w:rPr>
          <w:rFonts w:cs="Calibri"/>
          <w:szCs w:val="24"/>
        </w:rPr>
        <w:t>, Montenegro, 2017, pp. 217–221.</w:t>
      </w:r>
    </w:p>
    <w:p w:rsidR="002D3932" w:rsidRDefault="00796C42" w:rsidP="002D3932">
      <w:pPr>
        <w:pStyle w:val="References"/>
        <w:numPr>
          <w:ilvl w:val="0"/>
          <w:numId w:val="0"/>
        </w:numPr>
        <w:tabs>
          <w:tab w:val="left" w:pos="720"/>
        </w:tabs>
        <w:ind w:left="450"/>
        <w:rPr>
          <w:rFonts w:cs="Calibri"/>
          <w:szCs w:val="24"/>
        </w:rPr>
      </w:pPr>
      <w:hyperlink r:id="rId19" w:history="1">
        <w:r w:rsidR="003C2B07" w:rsidRPr="008D020D">
          <w:rPr>
            <w:rStyle w:val="Hyperlink"/>
          </w:rPr>
          <w:t>https://doi.org/10.21175/RadProc.2017.44</w:t>
        </w:r>
      </w:hyperlink>
    </w:p>
    <w:p w:rsidR="002D3932" w:rsidRDefault="002D3932" w:rsidP="002D3932">
      <w:pPr>
        <w:pStyle w:val="References"/>
        <w:numPr>
          <w:ilvl w:val="0"/>
          <w:numId w:val="7"/>
        </w:numPr>
        <w:tabs>
          <w:tab w:val="num" w:pos="426"/>
        </w:tabs>
        <w:ind w:left="450" w:hanging="166"/>
        <w:rPr>
          <w:rFonts w:cs="Calibri"/>
          <w:szCs w:val="24"/>
        </w:rPr>
      </w:pPr>
      <w:r>
        <w:rPr>
          <w:rFonts w:cs="Calibri"/>
          <w:szCs w:val="24"/>
        </w:rPr>
        <w:t xml:space="preserve">J.A. </w:t>
      </w:r>
      <w:proofErr w:type="spellStart"/>
      <w:r>
        <w:rPr>
          <w:rFonts w:cs="Calibri"/>
          <w:szCs w:val="24"/>
        </w:rPr>
        <w:t>Zuenkova</w:t>
      </w:r>
      <w:proofErr w:type="spellEnd"/>
      <w:r>
        <w:rPr>
          <w:rFonts w:cs="Calibri"/>
          <w:szCs w:val="24"/>
        </w:rPr>
        <w:t xml:space="preserve">, L.N. </w:t>
      </w:r>
      <w:proofErr w:type="spellStart"/>
      <w:r>
        <w:rPr>
          <w:rFonts w:cs="Calibri"/>
          <w:szCs w:val="24"/>
        </w:rPr>
        <w:t>Izurov</w:t>
      </w:r>
      <w:proofErr w:type="spellEnd"/>
      <w:r>
        <w:rPr>
          <w:rFonts w:cs="Calibri"/>
          <w:szCs w:val="24"/>
        </w:rPr>
        <w:t xml:space="preserve">, “Forecasting and optimization of the </w:t>
      </w:r>
      <w:proofErr w:type="spellStart"/>
      <w:r>
        <w:rPr>
          <w:rFonts w:cs="Calibri"/>
          <w:szCs w:val="24"/>
        </w:rPr>
        <w:t>kilovoltage</w:t>
      </w:r>
      <w:proofErr w:type="spellEnd"/>
      <w:r>
        <w:rPr>
          <w:rFonts w:cs="Calibri"/>
          <w:szCs w:val="24"/>
        </w:rPr>
        <w:t xml:space="preserve"> X-ray therapy office within the framework of the new clinical guidelines”, in</w:t>
      </w:r>
      <w:r>
        <w:rPr>
          <w:rFonts w:cs="Calibri"/>
          <w:i/>
          <w:szCs w:val="24"/>
        </w:rPr>
        <w:t xml:space="preserve"> Book of </w:t>
      </w:r>
      <w:proofErr w:type="spellStart"/>
      <w:r>
        <w:rPr>
          <w:rFonts w:cs="Calibri"/>
          <w:i/>
          <w:szCs w:val="24"/>
        </w:rPr>
        <w:t>Abstr</w:t>
      </w:r>
      <w:proofErr w:type="spellEnd"/>
      <w:r>
        <w:rPr>
          <w:rFonts w:cs="Calibri"/>
          <w:i/>
          <w:szCs w:val="24"/>
        </w:rPr>
        <w:t>. 8</w:t>
      </w:r>
      <w:r>
        <w:rPr>
          <w:rFonts w:cs="Calibri"/>
          <w:i/>
          <w:szCs w:val="24"/>
          <w:vertAlign w:val="superscript"/>
        </w:rPr>
        <w:t>th</w:t>
      </w:r>
      <w:r>
        <w:rPr>
          <w:rFonts w:cs="Calibri"/>
          <w:i/>
          <w:szCs w:val="24"/>
        </w:rPr>
        <w:t xml:space="preserve"> Int. Conf. Radiation in Various Fields of Research (RAD 2020)</w:t>
      </w:r>
      <w:r>
        <w:rPr>
          <w:rFonts w:cs="Calibri"/>
          <w:szCs w:val="24"/>
        </w:rPr>
        <w:t xml:space="preserve">, </w:t>
      </w:r>
      <w:proofErr w:type="spellStart"/>
      <w:r>
        <w:rPr>
          <w:rFonts w:cs="Calibri"/>
          <w:szCs w:val="24"/>
        </w:rPr>
        <w:t>Herceg</w:t>
      </w:r>
      <w:proofErr w:type="spellEnd"/>
      <w:r>
        <w:rPr>
          <w:rFonts w:cs="Calibri"/>
          <w:szCs w:val="24"/>
        </w:rPr>
        <w:t xml:space="preserve"> Novi, Montenegro, 2020, p. 114.</w:t>
      </w:r>
    </w:p>
    <w:p w:rsidR="002D3932" w:rsidRDefault="002D3932" w:rsidP="002D3932">
      <w:pPr>
        <w:pStyle w:val="References"/>
        <w:numPr>
          <w:ilvl w:val="0"/>
          <w:numId w:val="0"/>
        </w:numPr>
        <w:tabs>
          <w:tab w:val="left" w:pos="720"/>
        </w:tabs>
        <w:ind w:left="426"/>
      </w:pPr>
      <w:r>
        <w:t>Retrieved from:</w:t>
      </w:r>
    </w:p>
    <w:p w:rsidR="002D3932" w:rsidRDefault="00796C42" w:rsidP="002D3932">
      <w:pPr>
        <w:pStyle w:val="References"/>
        <w:numPr>
          <w:ilvl w:val="0"/>
          <w:numId w:val="0"/>
        </w:numPr>
        <w:tabs>
          <w:tab w:val="left" w:pos="720"/>
        </w:tabs>
        <w:ind w:left="426"/>
      </w:pPr>
      <w:hyperlink r:id="rId20" w:history="1">
        <w:r w:rsidR="002D3932">
          <w:rPr>
            <w:rStyle w:val="Hyperlink"/>
          </w:rPr>
          <w:t>https://www.rad-conference.org/Book_of_Abstracts-RAD_2020.pdf</w:t>
        </w:r>
      </w:hyperlink>
    </w:p>
    <w:p w:rsidR="002D3932" w:rsidRDefault="002D3932" w:rsidP="002D3932">
      <w:pPr>
        <w:pStyle w:val="References"/>
        <w:numPr>
          <w:ilvl w:val="0"/>
          <w:numId w:val="0"/>
        </w:numPr>
        <w:tabs>
          <w:tab w:val="left" w:pos="720"/>
        </w:tabs>
        <w:ind w:left="426"/>
        <w:rPr>
          <w:snapToGrid w:val="0"/>
        </w:rPr>
      </w:pPr>
      <w:r>
        <w:t xml:space="preserve">Retrieved on: </w:t>
      </w:r>
      <w:r>
        <w:rPr>
          <w:rFonts w:cs="Calibri"/>
          <w:szCs w:val="24"/>
        </w:rPr>
        <w:t>July 20, 2020</w:t>
      </w:r>
    </w:p>
    <w:p w:rsidR="002D3932" w:rsidRDefault="002D3932" w:rsidP="002D3932">
      <w:pPr>
        <w:pStyle w:val="References"/>
        <w:numPr>
          <w:ilvl w:val="0"/>
          <w:numId w:val="7"/>
        </w:numPr>
        <w:tabs>
          <w:tab w:val="num" w:pos="426"/>
        </w:tabs>
        <w:ind w:left="426" w:hanging="142"/>
        <w:rPr>
          <w:snapToGrid w:val="0"/>
        </w:rPr>
      </w:pPr>
      <w:r>
        <w:rPr>
          <w:snapToGrid w:val="0"/>
        </w:rPr>
        <w:lastRenderedPageBreak/>
        <w:t xml:space="preserve">R.C. </w:t>
      </w:r>
      <w:proofErr w:type="spellStart"/>
      <w:r>
        <w:rPr>
          <w:snapToGrid w:val="0"/>
        </w:rPr>
        <w:t>Begy</w:t>
      </w:r>
      <w:proofErr w:type="spellEnd"/>
      <w:r>
        <w:rPr>
          <w:snapToGrid w:val="0"/>
        </w:rPr>
        <w:t xml:space="preserve">, C.F. </w:t>
      </w:r>
      <w:proofErr w:type="spellStart"/>
      <w:r>
        <w:rPr>
          <w:snapToGrid w:val="0"/>
        </w:rPr>
        <w:t>Savin</w:t>
      </w:r>
      <w:proofErr w:type="spellEnd"/>
      <w:r>
        <w:rPr>
          <w:snapToGrid w:val="0"/>
        </w:rPr>
        <w:t xml:space="preserve">, D.-K. </w:t>
      </w:r>
      <w:proofErr w:type="spellStart"/>
      <w:r>
        <w:rPr>
          <w:snapToGrid w:val="0"/>
        </w:rPr>
        <w:t>Sule</w:t>
      </w:r>
      <w:proofErr w:type="spellEnd"/>
      <w:r>
        <w:rPr>
          <w:snapToGrid w:val="0"/>
        </w:rPr>
        <w:t xml:space="preserve">, “Radiological survey of spring water from post-volcanic areas in Romania”, in </w:t>
      </w:r>
      <w:r>
        <w:rPr>
          <w:i/>
          <w:snapToGrid w:val="0"/>
        </w:rPr>
        <w:t xml:space="preserve">Book of </w:t>
      </w:r>
      <w:proofErr w:type="spellStart"/>
      <w:r>
        <w:rPr>
          <w:i/>
          <w:snapToGrid w:val="0"/>
        </w:rPr>
        <w:t>Abstr</w:t>
      </w:r>
      <w:proofErr w:type="spellEnd"/>
      <w:r>
        <w:rPr>
          <w:i/>
          <w:snapToGrid w:val="0"/>
        </w:rPr>
        <w:t>. 9th Int. Conf. Radiation in Various Fields of Research (RAD 2021)</w:t>
      </w:r>
      <w:r>
        <w:rPr>
          <w:snapToGrid w:val="0"/>
        </w:rPr>
        <w:t xml:space="preserve">, </w:t>
      </w:r>
      <w:proofErr w:type="spellStart"/>
      <w:r>
        <w:rPr>
          <w:snapToGrid w:val="0"/>
        </w:rPr>
        <w:t>Herceg</w:t>
      </w:r>
      <w:proofErr w:type="spellEnd"/>
      <w:r>
        <w:rPr>
          <w:snapToGrid w:val="0"/>
        </w:rPr>
        <w:t xml:space="preserve"> Novi, Montenegro, 2021, p. 271.</w:t>
      </w:r>
    </w:p>
    <w:p w:rsidR="002D3932" w:rsidRDefault="00796C42" w:rsidP="002D3932">
      <w:pPr>
        <w:pStyle w:val="References"/>
        <w:numPr>
          <w:ilvl w:val="0"/>
          <w:numId w:val="0"/>
        </w:numPr>
        <w:tabs>
          <w:tab w:val="left" w:pos="720"/>
        </w:tabs>
        <w:ind w:left="426"/>
        <w:rPr>
          <w:snapToGrid w:val="0"/>
          <w:szCs w:val="24"/>
        </w:rPr>
      </w:pPr>
      <w:hyperlink r:id="rId21" w:history="1">
        <w:r w:rsidR="002D3932">
          <w:rPr>
            <w:rStyle w:val="Hyperlink"/>
            <w:snapToGrid w:val="0"/>
          </w:rPr>
          <w:t>https://doi.org/10.21175/rad.abstr.book.2021.34.12</w:t>
        </w:r>
      </w:hyperlink>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L.P. </w:t>
      </w:r>
      <w:proofErr w:type="spellStart"/>
      <w:r>
        <w:rPr>
          <w:rFonts w:cs="Calibri"/>
          <w:szCs w:val="24"/>
        </w:rPr>
        <w:t>Blinkova</w:t>
      </w:r>
      <w:proofErr w:type="spellEnd"/>
      <w:r>
        <w:rPr>
          <w:rFonts w:cs="Calibri"/>
          <w:szCs w:val="24"/>
        </w:rPr>
        <w:t xml:space="preserve">, </w:t>
      </w:r>
      <w:proofErr w:type="spellStart"/>
      <w:r>
        <w:rPr>
          <w:rFonts w:cs="Calibri"/>
          <w:szCs w:val="24"/>
        </w:rPr>
        <w:t>Yu.D</w:t>
      </w:r>
      <w:proofErr w:type="spellEnd"/>
      <w:r>
        <w:rPr>
          <w:rFonts w:cs="Calibri"/>
          <w:szCs w:val="24"/>
        </w:rPr>
        <w:t xml:space="preserve">. </w:t>
      </w:r>
      <w:proofErr w:type="spellStart"/>
      <w:r>
        <w:rPr>
          <w:rFonts w:cs="Calibri"/>
          <w:szCs w:val="24"/>
        </w:rPr>
        <w:t>Pakhomov</w:t>
      </w:r>
      <w:proofErr w:type="spellEnd"/>
      <w:r>
        <w:rPr>
          <w:rFonts w:cs="Calibri"/>
          <w:szCs w:val="24"/>
        </w:rPr>
        <w:t xml:space="preserve">, N.N. </w:t>
      </w:r>
      <w:proofErr w:type="spellStart"/>
      <w:r>
        <w:rPr>
          <w:rFonts w:cs="Calibri"/>
          <w:szCs w:val="24"/>
        </w:rPr>
        <w:t>Scorlupkina</w:t>
      </w:r>
      <w:proofErr w:type="spellEnd"/>
      <w:r>
        <w:rPr>
          <w:rFonts w:cs="Calibri"/>
          <w:szCs w:val="24"/>
        </w:rPr>
        <w:t xml:space="preserve">, “Detection and resuscitation of viable but </w:t>
      </w:r>
      <w:proofErr w:type="spellStart"/>
      <w:r>
        <w:rPr>
          <w:rFonts w:cs="Calibri"/>
          <w:szCs w:val="24"/>
        </w:rPr>
        <w:t>nonculturable</w:t>
      </w:r>
      <w:proofErr w:type="spellEnd"/>
      <w:r>
        <w:rPr>
          <w:rFonts w:cs="Calibri"/>
          <w:szCs w:val="24"/>
        </w:rPr>
        <w:t xml:space="preserve"> bacteria in vaccines and other biomedical preparations”, presented at the </w:t>
      </w:r>
      <w:r>
        <w:rPr>
          <w:rFonts w:cs="Calibri"/>
          <w:i/>
          <w:szCs w:val="24"/>
        </w:rPr>
        <w:t>2016 Int. Conf. Toolkits for DNA vaccine design and update</w:t>
      </w:r>
      <w:r>
        <w:rPr>
          <w:rFonts w:cs="Calibri"/>
          <w:szCs w:val="24"/>
        </w:rPr>
        <w:t>, Moscow, Russia, Nov. 2016.</w:t>
      </w:r>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A. Real et al., “RBE weighted absorbed dose”, panel discussion at the </w:t>
      </w:r>
      <w:r>
        <w:rPr>
          <w:rFonts w:cs="Calibri"/>
          <w:i/>
          <w:szCs w:val="24"/>
        </w:rPr>
        <w:t xml:space="preserve">Joint IES-ICRP </w:t>
      </w:r>
      <w:proofErr w:type="spellStart"/>
      <w:r>
        <w:rPr>
          <w:rFonts w:cs="Calibri"/>
          <w:i/>
          <w:szCs w:val="24"/>
        </w:rPr>
        <w:t>Symp</w:t>
      </w:r>
      <w:proofErr w:type="spellEnd"/>
      <w:r>
        <w:rPr>
          <w:rFonts w:cs="Calibri"/>
          <w:i/>
          <w:szCs w:val="24"/>
        </w:rPr>
        <w:t>.</w:t>
      </w:r>
      <w:r>
        <w:rPr>
          <w:rFonts w:cs="Calibri"/>
          <w:szCs w:val="24"/>
        </w:rPr>
        <w:t xml:space="preserve">, </w:t>
      </w:r>
      <w:proofErr w:type="spellStart"/>
      <w:r>
        <w:rPr>
          <w:rFonts w:cs="Calibri"/>
          <w:szCs w:val="24"/>
        </w:rPr>
        <w:t>Amori</w:t>
      </w:r>
      <w:proofErr w:type="spellEnd"/>
      <w:r>
        <w:rPr>
          <w:rFonts w:cs="Calibri"/>
          <w:szCs w:val="24"/>
        </w:rPr>
        <w:t>, Japan, Oct. 4, 2016.</w:t>
      </w:r>
    </w:p>
    <w:p w:rsidR="002D3932" w:rsidRDefault="002D3932" w:rsidP="002D3932">
      <w:pPr>
        <w:pStyle w:val="References"/>
        <w:numPr>
          <w:ilvl w:val="0"/>
          <w:numId w:val="0"/>
        </w:numPr>
        <w:tabs>
          <w:tab w:val="left" w:pos="720"/>
        </w:tabs>
        <w:ind w:left="766" w:hanging="340"/>
        <w:rPr>
          <w:rFonts w:cs="Calibri"/>
          <w:szCs w:val="24"/>
        </w:rPr>
      </w:pPr>
      <w:r>
        <w:rPr>
          <w:rFonts w:cs="Calibri"/>
          <w:szCs w:val="24"/>
        </w:rPr>
        <w:t>Retrieved from:</w:t>
      </w:r>
    </w:p>
    <w:p w:rsidR="002D3932" w:rsidRDefault="00796C42" w:rsidP="002D3932">
      <w:pPr>
        <w:pStyle w:val="References"/>
        <w:numPr>
          <w:ilvl w:val="0"/>
          <w:numId w:val="0"/>
        </w:numPr>
        <w:tabs>
          <w:tab w:val="left" w:pos="720"/>
        </w:tabs>
        <w:ind w:left="766" w:hanging="340"/>
        <w:rPr>
          <w:snapToGrid w:val="0"/>
        </w:rPr>
      </w:pPr>
      <w:hyperlink r:id="rId22" w:history="1">
        <w:r w:rsidR="003C2B07" w:rsidRPr="008D020D">
          <w:rPr>
            <w:rStyle w:val="Hyperlink"/>
            <w:snapToGrid w:val="0"/>
          </w:rPr>
          <w:t>https://www.icrp.org/docs/2016aomori/7%20Real.pdf</w:t>
        </w:r>
      </w:hyperlink>
    </w:p>
    <w:p w:rsidR="002D3932" w:rsidRDefault="002D3932" w:rsidP="002D3932">
      <w:pPr>
        <w:pStyle w:val="References"/>
        <w:numPr>
          <w:ilvl w:val="0"/>
          <w:numId w:val="0"/>
        </w:numPr>
        <w:tabs>
          <w:tab w:val="left" w:pos="720"/>
        </w:tabs>
        <w:ind w:left="766" w:hanging="340"/>
        <w:rPr>
          <w:snapToGrid w:val="0"/>
        </w:rPr>
      </w:pPr>
      <w:r>
        <w:rPr>
          <w:rFonts w:cs="Calibri"/>
          <w:szCs w:val="24"/>
        </w:rPr>
        <w:t>Retrieved on: Jan. 25, 2017</w:t>
      </w:r>
    </w:p>
    <w:p w:rsidR="002D3932" w:rsidRDefault="002D3932" w:rsidP="002D3932">
      <w:pPr>
        <w:pStyle w:val="References"/>
        <w:numPr>
          <w:ilvl w:val="0"/>
          <w:numId w:val="7"/>
        </w:numPr>
        <w:tabs>
          <w:tab w:val="num" w:pos="426"/>
        </w:tabs>
        <w:ind w:left="426" w:hanging="142"/>
        <w:rPr>
          <w:snapToGrid w:val="0"/>
        </w:rPr>
      </w:pPr>
      <w:r>
        <w:rPr>
          <w:rFonts w:cs="Calibri"/>
          <w:i/>
        </w:rPr>
        <w:t>Soil Sampling for Environmental Contaminants</w:t>
      </w:r>
      <w:r>
        <w:rPr>
          <w:rFonts w:cs="Calibri"/>
        </w:rPr>
        <w:t>, IAEA-TECDOC-1415, IAEA, Vienna, Austria, 2004, pp. 7-39.</w:t>
      </w:r>
    </w:p>
    <w:p w:rsidR="002D3932" w:rsidRDefault="002D3932" w:rsidP="002D3932">
      <w:pPr>
        <w:pStyle w:val="References"/>
        <w:numPr>
          <w:ilvl w:val="0"/>
          <w:numId w:val="0"/>
        </w:numPr>
        <w:tabs>
          <w:tab w:val="left" w:pos="720"/>
        </w:tabs>
        <w:ind w:left="426"/>
        <w:rPr>
          <w:snapToGrid w:val="0"/>
        </w:rPr>
      </w:pPr>
      <w:r>
        <w:rPr>
          <w:snapToGrid w:val="0"/>
        </w:rPr>
        <w:t>Retrieved</w:t>
      </w:r>
      <w:r>
        <w:rPr>
          <w:rFonts w:cs="Calibri"/>
          <w:szCs w:val="24"/>
        </w:rPr>
        <w:t> </w:t>
      </w:r>
      <w:r>
        <w:rPr>
          <w:snapToGrid w:val="0"/>
        </w:rPr>
        <w:t xml:space="preserve">from: </w:t>
      </w:r>
    </w:p>
    <w:p w:rsidR="002D3932" w:rsidRDefault="00796C42" w:rsidP="002D3932">
      <w:pPr>
        <w:pStyle w:val="References"/>
        <w:numPr>
          <w:ilvl w:val="0"/>
          <w:numId w:val="0"/>
        </w:numPr>
        <w:tabs>
          <w:tab w:val="left" w:pos="720"/>
        </w:tabs>
        <w:ind w:left="426"/>
        <w:rPr>
          <w:snapToGrid w:val="0"/>
        </w:rPr>
      </w:pPr>
      <w:hyperlink r:id="rId23" w:history="1">
        <w:r w:rsidR="003C2B07" w:rsidRPr="008D020D">
          <w:rPr>
            <w:rStyle w:val="Hyperlink"/>
            <w:snapToGrid w:val="0"/>
          </w:rPr>
          <w:t>https://www-pub.iaea.org/MTCD/Publications/PDF/te_1415_web.pdf</w:t>
        </w:r>
      </w:hyperlink>
    </w:p>
    <w:p w:rsidR="002D3932" w:rsidRDefault="002D3932" w:rsidP="002D3932">
      <w:pPr>
        <w:pStyle w:val="References"/>
        <w:numPr>
          <w:ilvl w:val="0"/>
          <w:numId w:val="0"/>
        </w:numPr>
        <w:tabs>
          <w:tab w:val="left" w:pos="720"/>
        </w:tabs>
        <w:ind w:left="426"/>
        <w:rPr>
          <w:snapToGrid w:val="0"/>
        </w:rPr>
      </w:pPr>
      <w:r>
        <w:rPr>
          <w:snapToGrid w:val="0"/>
        </w:rPr>
        <w:t>Retrieved on: Jan. 22, 2017</w:t>
      </w:r>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J. W. Rouse et al., </w:t>
      </w:r>
      <w:r>
        <w:rPr>
          <w:rFonts w:cs="Calibri"/>
          <w:i/>
          <w:szCs w:val="24"/>
        </w:rPr>
        <w:t xml:space="preserve">Monitoring the vernal advancement of </w:t>
      </w:r>
      <w:proofErr w:type="spellStart"/>
      <w:r>
        <w:rPr>
          <w:rFonts w:cs="Calibri"/>
          <w:i/>
          <w:szCs w:val="24"/>
        </w:rPr>
        <w:t>retrogradation</w:t>
      </w:r>
      <w:proofErr w:type="spellEnd"/>
      <w:r>
        <w:rPr>
          <w:rFonts w:cs="Calibri"/>
          <w:i/>
          <w:szCs w:val="24"/>
        </w:rPr>
        <w:t xml:space="preserve"> of natural vegetation</w:t>
      </w:r>
      <w:r>
        <w:rPr>
          <w:rFonts w:cs="Calibri"/>
          <w:szCs w:val="24"/>
        </w:rPr>
        <w:t>, Rep. 1-371, NASA GSFC, Greenbelt (MD), USA, 1974.</w:t>
      </w:r>
    </w:p>
    <w:p w:rsidR="002D3932" w:rsidRDefault="002D3932" w:rsidP="002D3932">
      <w:pPr>
        <w:pStyle w:val="References"/>
        <w:numPr>
          <w:ilvl w:val="0"/>
          <w:numId w:val="0"/>
        </w:numPr>
        <w:tabs>
          <w:tab w:val="left" w:pos="720"/>
        </w:tabs>
        <w:ind w:left="426"/>
      </w:pPr>
      <w:r>
        <w:t>Retrieved from:</w:t>
      </w:r>
    </w:p>
    <w:p w:rsidR="002D3932" w:rsidRDefault="00796C42" w:rsidP="002D3932">
      <w:pPr>
        <w:pStyle w:val="References"/>
        <w:numPr>
          <w:ilvl w:val="0"/>
          <w:numId w:val="0"/>
        </w:numPr>
        <w:tabs>
          <w:tab w:val="left" w:pos="720"/>
        </w:tabs>
        <w:ind w:left="426"/>
      </w:pPr>
      <w:hyperlink r:id="rId24" w:history="1">
        <w:r w:rsidR="002D3932">
          <w:rPr>
            <w:rStyle w:val="Hyperlink"/>
          </w:rPr>
          <w:t>https://ntrs.nasa.gov/archive/nasa/casi.ntrs.nasa.gov/19740022555.pdf</w:t>
        </w:r>
      </w:hyperlink>
    </w:p>
    <w:p w:rsidR="002D3932" w:rsidRDefault="002D3932" w:rsidP="002D3932">
      <w:pPr>
        <w:pStyle w:val="References"/>
        <w:numPr>
          <w:ilvl w:val="0"/>
          <w:numId w:val="0"/>
        </w:numPr>
        <w:tabs>
          <w:tab w:val="left" w:pos="720"/>
        </w:tabs>
        <w:ind w:left="426"/>
        <w:rPr>
          <w:snapToGrid w:val="0"/>
        </w:rPr>
      </w:pPr>
      <w:r>
        <w:t>Retrieved on: Jan. 21, 2017</w:t>
      </w:r>
    </w:p>
    <w:p w:rsidR="002D3932" w:rsidRDefault="002D3932" w:rsidP="002D3932">
      <w:pPr>
        <w:pStyle w:val="References"/>
        <w:numPr>
          <w:ilvl w:val="0"/>
          <w:numId w:val="7"/>
        </w:numPr>
        <w:tabs>
          <w:tab w:val="num" w:pos="426"/>
        </w:tabs>
        <w:ind w:left="426" w:hanging="142"/>
        <w:rPr>
          <w:snapToGrid w:val="0"/>
        </w:rPr>
      </w:pPr>
      <w:r>
        <w:rPr>
          <w:rFonts w:cs="Calibri"/>
          <w:i/>
          <w:szCs w:val="24"/>
        </w:rPr>
        <w:t>Radioactive Discharges Database</w:t>
      </w:r>
      <w:r>
        <w:rPr>
          <w:rFonts w:cs="Calibri"/>
          <w:szCs w:val="24"/>
        </w:rPr>
        <w:t>, European Commission, Brussels, Belgium, 2016.</w:t>
      </w:r>
    </w:p>
    <w:p w:rsidR="002D3932" w:rsidRDefault="002D3932" w:rsidP="002D3932">
      <w:pPr>
        <w:pStyle w:val="References"/>
        <w:numPr>
          <w:ilvl w:val="0"/>
          <w:numId w:val="0"/>
        </w:numPr>
        <w:tabs>
          <w:tab w:val="left" w:pos="720"/>
        </w:tabs>
        <w:ind w:left="426"/>
        <w:rPr>
          <w:rFonts w:cs="Calibri"/>
          <w:szCs w:val="24"/>
        </w:rPr>
      </w:pPr>
      <w:r>
        <w:rPr>
          <w:rFonts w:cs="Calibri"/>
          <w:szCs w:val="24"/>
        </w:rPr>
        <w:t>Retrieved from:</w:t>
      </w:r>
    </w:p>
    <w:p w:rsidR="002D3932" w:rsidRDefault="00E27D68" w:rsidP="002D3932">
      <w:pPr>
        <w:pStyle w:val="References"/>
        <w:numPr>
          <w:ilvl w:val="0"/>
          <w:numId w:val="0"/>
        </w:numPr>
        <w:tabs>
          <w:tab w:val="left" w:pos="720"/>
        </w:tabs>
        <w:ind w:left="426"/>
        <w:rPr>
          <w:rFonts w:cs="Calibri"/>
          <w:szCs w:val="24"/>
        </w:rPr>
      </w:pPr>
      <w:hyperlink r:id="rId25" w:history="1">
        <w:r w:rsidRPr="008D020D">
          <w:rPr>
            <w:rStyle w:val="Hyperlink"/>
            <w:rFonts w:cs="Calibri"/>
            <w:szCs w:val="24"/>
          </w:rPr>
          <w:t>https://europa.eu/radd/nuclideDischargeOverview.dox?pageID=NuclideDischargeOverview</w:t>
        </w:r>
      </w:hyperlink>
    </w:p>
    <w:p w:rsidR="002D3932" w:rsidRDefault="002D3932" w:rsidP="002D3932">
      <w:pPr>
        <w:pStyle w:val="References"/>
        <w:numPr>
          <w:ilvl w:val="0"/>
          <w:numId w:val="0"/>
        </w:numPr>
        <w:tabs>
          <w:tab w:val="left" w:pos="720"/>
        </w:tabs>
        <w:ind w:left="426"/>
        <w:rPr>
          <w:snapToGrid w:val="0"/>
        </w:rPr>
      </w:pPr>
      <w:r>
        <w:rPr>
          <w:rFonts w:cs="Calibri"/>
          <w:szCs w:val="24"/>
        </w:rPr>
        <w:t>Retrieved on: Feb. 5, 2016</w:t>
      </w:r>
    </w:p>
    <w:p w:rsidR="002D3932" w:rsidRDefault="002D3932" w:rsidP="002D3932">
      <w:pPr>
        <w:pStyle w:val="References"/>
        <w:numPr>
          <w:ilvl w:val="0"/>
          <w:numId w:val="7"/>
        </w:numPr>
        <w:tabs>
          <w:tab w:val="num" w:pos="426"/>
        </w:tabs>
        <w:ind w:left="426" w:hanging="142"/>
        <w:rPr>
          <w:snapToGrid w:val="0"/>
        </w:rPr>
      </w:pPr>
      <w:r>
        <w:rPr>
          <w:rFonts w:cs="Calibri"/>
          <w:i/>
          <w:szCs w:val="24"/>
        </w:rPr>
        <w:t>Radiation Safety for Personnel Security Screening Systems Using X-Ray or Gamma Radiation</w:t>
      </w:r>
      <w:r>
        <w:rPr>
          <w:rFonts w:cs="Calibri"/>
          <w:szCs w:val="24"/>
        </w:rPr>
        <w:t>, ANSI N43.17, Jan. 1, 2009.</w:t>
      </w:r>
    </w:p>
    <w:p w:rsidR="002D3932" w:rsidRDefault="002D3932" w:rsidP="002D3932">
      <w:pPr>
        <w:pStyle w:val="References"/>
        <w:numPr>
          <w:ilvl w:val="0"/>
          <w:numId w:val="7"/>
        </w:numPr>
        <w:tabs>
          <w:tab w:val="num" w:pos="426"/>
        </w:tabs>
        <w:ind w:left="426" w:hanging="142"/>
        <w:rPr>
          <w:snapToGrid w:val="0"/>
        </w:rPr>
      </w:pPr>
      <w:r>
        <w:rPr>
          <w:rFonts w:cs="Calibri"/>
          <w:szCs w:val="24"/>
        </w:rPr>
        <w:t>N. Tesla, “Art of transmitting electrical energy through the natural mediums”, U.S. Patent 787 412, USA, Apr. 18, 1905.</w:t>
      </w:r>
    </w:p>
    <w:p w:rsidR="002D3932" w:rsidRDefault="002D3932" w:rsidP="002D3932">
      <w:pPr>
        <w:pStyle w:val="References"/>
        <w:numPr>
          <w:ilvl w:val="0"/>
          <w:numId w:val="0"/>
        </w:numPr>
        <w:tabs>
          <w:tab w:val="left" w:pos="720"/>
        </w:tabs>
        <w:ind w:left="426"/>
      </w:pPr>
      <w:r>
        <w:t>Retrieved from:</w:t>
      </w:r>
    </w:p>
    <w:p w:rsidR="002D3932" w:rsidRDefault="00796C42" w:rsidP="002D3932">
      <w:pPr>
        <w:pStyle w:val="References"/>
        <w:numPr>
          <w:ilvl w:val="0"/>
          <w:numId w:val="0"/>
        </w:numPr>
        <w:tabs>
          <w:tab w:val="left" w:pos="720"/>
        </w:tabs>
        <w:ind w:left="426"/>
      </w:pPr>
      <w:hyperlink r:id="rId26" w:history="1">
        <w:r w:rsidR="002D3932">
          <w:rPr>
            <w:rStyle w:val="Hyperlink"/>
          </w:rPr>
          <w:t>https://teslauniverse.com/nikola-tesla/patents/us-patent-787412-art-transmitting-electrical-energy-through-natural-mediums</w:t>
        </w:r>
      </w:hyperlink>
    </w:p>
    <w:p w:rsidR="002D3932" w:rsidRDefault="002D3932" w:rsidP="002D3932">
      <w:pPr>
        <w:pStyle w:val="References"/>
        <w:numPr>
          <w:ilvl w:val="0"/>
          <w:numId w:val="0"/>
        </w:numPr>
        <w:tabs>
          <w:tab w:val="left" w:pos="720"/>
        </w:tabs>
        <w:ind w:left="426"/>
        <w:rPr>
          <w:snapToGrid w:val="0"/>
        </w:rPr>
      </w:pPr>
      <w:r>
        <w:lastRenderedPageBreak/>
        <w:t xml:space="preserve">Retrieved on: </w:t>
      </w:r>
      <w:r>
        <w:rPr>
          <w:rFonts w:cs="Calibri"/>
          <w:szCs w:val="24"/>
        </w:rPr>
        <w:t>Jan. 13, 2017</w:t>
      </w:r>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N. </w:t>
      </w:r>
      <w:proofErr w:type="spellStart"/>
      <w:r>
        <w:rPr>
          <w:rFonts w:cs="Calibri"/>
          <w:szCs w:val="24"/>
        </w:rPr>
        <w:t>Sopera</w:t>
      </w:r>
      <w:proofErr w:type="spellEnd"/>
      <w:r>
        <w:rPr>
          <w:rFonts w:cs="Calibri"/>
          <w:szCs w:val="24"/>
        </w:rPr>
        <w:t xml:space="preserve">, </w:t>
      </w:r>
      <w:r>
        <w:rPr>
          <w:rFonts w:cs="Calibri"/>
          <w:i/>
          <w:szCs w:val="24"/>
        </w:rPr>
        <w:t>JANIS version 4.0</w:t>
      </w:r>
      <w:r>
        <w:rPr>
          <w:rFonts w:cs="Calibri"/>
          <w:szCs w:val="24"/>
        </w:rPr>
        <w:t>, Nuclear Energy Agency, Paris, France, 2013.</w:t>
      </w:r>
    </w:p>
    <w:p w:rsidR="002D3932" w:rsidRDefault="002D3932" w:rsidP="002D3932">
      <w:pPr>
        <w:pStyle w:val="References"/>
        <w:numPr>
          <w:ilvl w:val="0"/>
          <w:numId w:val="0"/>
        </w:numPr>
        <w:tabs>
          <w:tab w:val="left" w:pos="720"/>
        </w:tabs>
        <w:ind w:left="426"/>
      </w:pPr>
      <w:r>
        <w:t xml:space="preserve">Retrieved from: </w:t>
      </w:r>
      <w:hyperlink r:id="rId27" w:history="1">
        <w:r>
          <w:rPr>
            <w:rStyle w:val="Hyperlink"/>
          </w:rPr>
          <w:t>https://www.oecd-nea.org/janis/</w:t>
        </w:r>
      </w:hyperlink>
    </w:p>
    <w:p w:rsidR="002D3932" w:rsidRDefault="002D3932" w:rsidP="002D3932">
      <w:pPr>
        <w:pStyle w:val="References"/>
        <w:numPr>
          <w:ilvl w:val="0"/>
          <w:numId w:val="0"/>
        </w:numPr>
        <w:tabs>
          <w:tab w:val="left" w:pos="720"/>
        </w:tabs>
        <w:ind w:left="426"/>
        <w:rPr>
          <w:snapToGrid w:val="0"/>
        </w:rPr>
      </w:pPr>
      <w:r>
        <w:t xml:space="preserve">Retrieved on: </w:t>
      </w:r>
      <w:r>
        <w:rPr>
          <w:rFonts w:cs="Calibri"/>
          <w:szCs w:val="24"/>
        </w:rPr>
        <w:t>Dec. 10, 2016</w:t>
      </w:r>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Government of the Republic of Ireland. (Apr. 15, 2016). </w:t>
      </w:r>
      <w:r>
        <w:rPr>
          <w:rFonts w:cs="Calibri"/>
          <w:i/>
          <w:szCs w:val="24"/>
        </w:rPr>
        <w:t>S. I. No. 160 of European Union (Radioactive Substances in Drinking Water) Regulations.</w:t>
      </w:r>
    </w:p>
    <w:p w:rsidR="002D3932" w:rsidRDefault="002D3932" w:rsidP="002D3932">
      <w:pPr>
        <w:pStyle w:val="References"/>
        <w:numPr>
          <w:ilvl w:val="0"/>
          <w:numId w:val="0"/>
        </w:numPr>
        <w:tabs>
          <w:tab w:val="left" w:pos="720"/>
        </w:tabs>
        <w:ind w:left="426"/>
        <w:rPr>
          <w:rFonts w:cs="Calibri"/>
          <w:szCs w:val="24"/>
        </w:rPr>
      </w:pPr>
      <w:r>
        <w:rPr>
          <w:rFonts w:cs="Calibri"/>
          <w:szCs w:val="24"/>
        </w:rPr>
        <w:t>Retrieved from:</w:t>
      </w:r>
    </w:p>
    <w:p w:rsidR="002D3932" w:rsidRDefault="00796C42" w:rsidP="002D3932">
      <w:pPr>
        <w:pStyle w:val="References"/>
        <w:numPr>
          <w:ilvl w:val="0"/>
          <w:numId w:val="0"/>
        </w:numPr>
        <w:tabs>
          <w:tab w:val="left" w:pos="720"/>
        </w:tabs>
        <w:ind w:left="426"/>
        <w:rPr>
          <w:snapToGrid w:val="0"/>
        </w:rPr>
      </w:pPr>
      <w:hyperlink r:id="rId28" w:history="1">
        <w:r w:rsidR="002D3932">
          <w:rPr>
            <w:rStyle w:val="Hyperlink"/>
            <w:snapToGrid w:val="0"/>
          </w:rPr>
          <w:t>https://www.fsai.ie/uploadedFiles/Legislation/Food_Legisation_Links/Water/SI160_2016.pdf</w:t>
        </w:r>
      </w:hyperlink>
    </w:p>
    <w:p w:rsidR="002D3932" w:rsidRDefault="002D3932" w:rsidP="002D3932">
      <w:pPr>
        <w:pStyle w:val="References"/>
        <w:numPr>
          <w:ilvl w:val="0"/>
          <w:numId w:val="0"/>
        </w:numPr>
        <w:tabs>
          <w:tab w:val="left" w:pos="720"/>
        </w:tabs>
        <w:ind w:left="426"/>
        <w:rPr>
          <w:snapToGrid w:val="0"/>
        </w:rPr>
      </w:pPr>
      <w:r>
        <w:rPr>
          <w:rFonts w:cs="Calibri"/>
          <w:szCs w:val="24"/>
        </w:rPr>
        <w:t>Retrieved on: Jan. 11, 2017</w:t>
      </w:r>
    </w:p>
    <w:p w:rsidR="002D3932" w:rsidRDefault="002D3932" w:rsidP="002D3932">
      <w:pPr>
        <w:pStyle w:val="References"/>
        <w:numPr>
          <w:ilvl w:val="0"/>
          <w:numId w:val="7"/>
        </w:numPr>
        <w:tabs>
          <w:tab w:val="num" w:pos="426"/>
        </w:tabs>
        <w:ind w:left="426" w:hanging="142"/>
        <w:rPr>
          <w:snapToGrid w:val="0"/>
        </w:rPr>
      </w:pPr>
      <w:r>
        <w:rPr>
          <w:rFonts w:cs="Calibri"/>
          <w:szCs w:val="24"/>
        </w:rPr>
        <w:t xml:space="preserve">A. L. Hutcheson, “Neutron-Induced Partial Gamma-Rays Cross-Section measurements of </w:t>
      </w:r>
      <w:proofErr w:type="spellStart"/>
      <w:r>
        <w:rPr>
          <w:rFonts w:cs="Calibri"/>
          <w:szCs w:val="24"/>
        </w:rPr>
        <w:t>Uranio</w:t>
      </w:r>
      <w:proofErr w:type="spellEnd"/>
      <w:r>
        <w:rPr>
          <w:rFonts w:cs="Calibri"/>
          <w:szCs w:val="24"/>
        </w:rPr>
        <w:t>”, Ph.D. dissertation, Duke University, Dept. of Physics, Durham (NC), USA, 2008.</w:t>
      </w:r>
    </w:p>
    <w:p w:rsidR="002D3932" w:rsidRDefault="002D3932" w:rsidP="002D3932">
      <w:pPr>
        <w:pStyle w:val="References"/>
        <w:numPr>
          <w:ilvl w:val="0"/>
          <w:numId w:val="0"/>
        </w:numPr>
        <w:tabs>
          <w:tab w:val="left" w:pos="720"/>
        </w:tabs>
        <w:ind w:left="426"/>
        <w:rPr>
          <w:rFonts w:cs="Calibri"/>
          <w:szCs w:val="24"/>
        </w:rPr>
      </w:pPr>
      <w:r>
        <w:rPr>
          <w:rFonts w:cs="Calibri"/>
          <w:szCs w:val="24"/>
        </w:rPr>
        <w:t xml:space="preserve">Retrieved from: </w:t>
      </w:r>
    </w:p>
    <w:p w:rsidR="002D3932" w:rsidRDefault="00796C42" w:rsidP="002D3932">
      <w:pPr>
        <w:pStyle w:val="References"/>
        <w:numPr>
          <w:ilvl w:val="0"/>
          <w:numId w:val="0"/>
        </w:numPr>
        <w:tabs>
          <w:tab w:val="left" w:pos="720"/>
        </w:tabs>
        <w:ind w:left="426"/>
        <w:rPr>
          <w:snapToGrid w:val="0"/>
        </w:rPr>
      </w:pPr>
      <w:hyperlink r:id="rId29" w:history="1">
        <w:r w:rsidR="009B3ABC" w:rsidRPr="008D020D">
          <w:rPr>
            <w:rStyle w:val="Hyperlink"/>
            <w:snapToGrid w:val="0"/>
          </w:rPr>
          <w:t>https://www.tunl.duke.edu/~gsheu/Theses/PhD/Hutcheson_2008.pdf</w:t>
        </w:r>
      </w:hyperlink>
    </w:p>
    <w:p w:rsidR="002D3932" w:rsidRDefault="002D3932" w:rsidP="002D3932">
      <w:pPr>
        <w:pStyle w:val="References"/>
        <w:numPr>
          <w:ilvl w:val="0"/>
          <w:numId w:val="0"/>
        </w:numPr>
        <w:tabs>
          <w:tab w:val="left" w:pos="720"/>
        </w:tabs>
        <w:ind w:left="426"/>
        <w:rPr>
          <w:snapToGrid w:val="0"/>
        </w:rPr>
      </w:pPr>
      <w:r>
        <w:rPr>
          <w:rFonts w:cs="Calibri"/>
          <w:szCs w:val="24"/>
        </w:rPr>
        <w:t>Retrieved on: Dec. 10, 2016</w:t>
      </w:r>
    </w:p>
    <w:p w:rsidR="002D3932" w:rsidRDefault="002D3932" w:rsidP="002D3932">
      <w:pPr>
        <w:pStyle w:val="References"/>
        <w:numPr>
          <w:ilvl w:val="0"/>
          <w:numId w:val="7"/>
        </w:numPr>
        <w:tabs>
          <w:tab w:val="num" w:pos="426"/>
        </w:tabs>
        <w:ind w:left="426" w:hanging="142"/>
        <w:rPr>
          <w:snapToGrid w:val="0"/>
        </w:rPr>
      </w:pPr>
      <w:r>
        <w:rPr>
          <w:rFonts w:cs="Calibri"/>
        </w:rPr>
        <w:t xml:space="preserve">A. </w:t>
      </w:r>
      <w:proofErr w:type="spellStart"/>
      <w:r>
        <w:rPr>
          <w:rFonts w:cs="Calibri"/>
        </w:rPr>
        <w:t>Neuhauser</w:t>
      </w:r>
      <w:proofErr w:type="spellEnd"/>
      <w:r>
        <w:rPr>
          <w:rFonts w:cs="Calibri"/>
        </w:rPr>
        <w:t xml:space="preserve">, “How real is the dirty bomb threat?” </w:t>
      </w:r>
      <w:r>
        <w:rPr>
          <w:rFonts w:cs="Calibri"/>
          <w:i/>
        </w:rPr>
        <w:t>US News</w:t>
      </w:r>
      <w:r>
        <w:rPr>
          <w:rFonts w:cs="Calibri"/>
        </w:rPr>
        <w:t>, Mar. 24, 2016.</w:t>
      </w:r>
    </w:p>
    <w:p w:rsidR="002D3932" w:rsidRDefault="002D3932" w:rsidP="002D3932">
      <w:pPr>
        <w:pStyle w:val="References"/>
        <w:numPr>
          <w:ilvl w:val="0"/>
          <w:numId w:val="0"/>
        </w:numPr>
        <w:tabs>
          <w:tab w:val="left" w:pos="720"/>
        </w:tabs>
        <w:ind w:left="426"/>
        <w:rPr>
          <w:rFonts w:cs="Calibri"/>
        </w:rPr>
      </w:pPr>
      <w:r>
        <w:rPr>
          <w:rFonts w:cs="Calibri"/>
        </w:rPr>
        <w:t>Retrieved from:</w:t>
      </w:r>
    </w:p>
    <w:p w:rsidR="002D3932" w:rsidRDefault="00796C42" w:rsidP="002D3932">
      <w:pPr>
        <w:pStyle w:val="References"/>
        <w:numPr>
          <w:ilvl w:val="0"/>
          <w:numId w:val="0"/>
        </w:numPr>
        <w:tabs>
          <w:tab w:val="left" w:pos="720"/>
        </w:tabs>
        <w:ind w:left="426"/>
        <w:rPr>
          <w:rFonts w:cs="Calibri"/>
        </w:rPr>
      </w:pPr>
      <w:hyperlink r:id="rId30" w:history="1">
        <w:r w:rsidR="002D3932">
          <w:rPr>
            <w:rStyle w:val="Hyperlink"/>
            <w:rFonts w:cs="Calibri"/>
          </w:rPr>
          <w:t>https://www.usnews.com/news/articles/2016-03-24/how-real-is-the-dirty-bomb-threat</w:t>
        </w:r>
      </w:hyperlink>
    </w:p>
    <w:p w:rsidR="002D3932" w:rsidRDefault="002D3932" w:rsidP="002D3932">
      <w:pPr>
        <w:pStyle w:val="References"/>
        <w:numPr>
          <w:ilvl w:val="0"/>
          <w:numId w:val="0"/>
        </w:numPr>
        <w:tabs>
          <w:tab w:val="left" w:pos="720"/>
        </w:tabs>
        <w:ind w:left="426"/>
        <w:rPr>
          <w:snapToGrid w:val="0"/>
        </w:rPr>
      </w:pPr>
      <w:r>
        <w:rPr>
          <w:rFonts w:cs="Calibri"/>
        </w:rPr>
        <w:t>Retrieved on: Jun. 10, 2017</w:t>
      </w:r>
    </w:p>
    <w:p w:rsidR="002D3932" w:rsidRDefault="002D3932" w:rsidP="002D3932">
      <w:pPr>
        <w:pStyle w:val="References"/>
        <w:numPr>
          <w:ilvl w:val="0"/>
          <w:numId w:val="7"/>
        </w:numPr>
        <w:tabs>
          <w:tab w:val="num" w:pos="426"/>
        </w:tabs>
        <w:ind w:left="426" w:hanging="142"/>
        <w:rPr>
          <w:snapToGrid w:val="0"/>
        </w:rPr>
      </w:pPr>
      <w:r>
        <w:rPr>
          <w:rFonts w:cs="Calibri"/>
        </w:rPr>
        <w:t xml:space="preserve">O.V. </w:t>
      </w:r>
      <w:proofErr w:type="spellStart"/>
      <w:r>
        <w:rPr>
          <w:rFonts w:cs="Calibri"/>
        </w:rPr>
        <w:t>Slesarev</w:t>
      </w:r>
      <w:proofErr w:type="spellEnd"/>
      <w:r>
        <w:rPr>
          <w:rFonts w:cs="Calibri"/>
        </w:rPr>
        <w:t xml:space="preserve"> “Methodology of the craniometrics of human temporomandibular joint tomograms”, </w:t>
      </w:r>
      <w:r>
        <w:rPr>
          <w:rFonts w:cs="Calibri"/>
          <w:i/>
        </w:rPr>
        <w:t>Bull. Russian Scientific Centre of X-Ray Radiology</w:t>
      </w:r>
      <w:r>
        <w:rPr>
          <w:rFonts w:cs="Calibri"/>
        </w:rPr>
        <w:t>, vol. 4, no. 13, Moscow, Russia, Nov. 2013.</w:t>
      </w:r>
    </w:p>
    <w:p w:rsidR="002D3932" w:rsidRDefault="002D3932" w:rsidP="002D3932">
      <w:pPr>
        <w:pStyle w:val="References"/>
        <w:numPr>
          <w:ilvl w:val="0"/>
          <w:numId w:val="0"/>
        </w:numPr>
        <w:tabs>
          <w:tab w:val="left" w:pos="720"/>
        </w:tabs>
        <w:ind w:left="426"/>
        <w:rPr>
          <w:rFonts w:cs="Calibri"/>
        </w:rPr>
      </w:pPr>
      <w:r>
        <w:rPr>
          <w:rFonts w:cs="Calibri"/>
        </w:rPr>
        <w:t>Retrieved from:</w:t>
      </w:r>
    </w:p>
    <w:p w:rsidR="002D3932" w:rsidRDefault="00796C42" w:rsidP="002D3932">
      <w:pPr>
        <w:pStyle w:val="References"/>
        <w:numPr>
          <w:ilvl w:val="0"/>
          <w:numId w:val="0"/>
        </w:numPr>
        <w:tabs>
          <w:tab w:val="left" w:pos="720"/>
        </w:tabs>
        <w:ind w:left="426"/>
        <w:rPr>
          <w:snapToGrid w:val="0"/>
        </w:rPr>
      </w:pPr>
      <w:hyperlink r:id="rId31" w:history="1">
        <w:r w:rsidR="009B3ABC" w:rsidRPr="008D020D">
          <w:rPr>
            <w:rStyle w:val="Hyperlink"/>
            <w:snapToGrid w:val="0"/>
          </w:rPr>
          <w:t>https://vestnik.rncrr.ru/vestnik/v13/papers/slesarev_v13.htm</w:t>
        </w:r>
      </w:hyperlink>
    </w:p>
    <w:p w:rsidR="002D3932" w:rsidRDefault="002D3932" w:rsidP="002D3932">
      <w:pPr>
        <w:pStyle w:val="References"/>
        <w:numPr>
          <w:ilvl w:val="0"/>
          <w:numId w:val="0"/>
        </w:numPr>
        <w:tabs>
          <w:tab w:val="left" w:pos="720"/>
        </w:tabs>
        <w:ind w:left="426"/>
        <w:rPr>
          <w:snapToGrid w:val="0"/>
        </w:rPr>
      </w:pPr>
      <w:r>
        <w:rPr>
          <w:rFonts w:cs="Calibri"/>
        </w:rPr>
        <w:t>Retrieved on: Jan. 10, 2017</w:t>
      </w:r>
    </w:p>
    <w:p w:rsidR="002D3932" w:rsidRDefault="002D3932" w:rsidP="002D3932">
      <w:pPr>
        <w:pStyle w:val="References"/>
        <w:numPr>
          <w:ilvl w:val="0"/>
          <w:numId w:val="7"/>
        </w:numPr>
        <w:tabs>
          <w:tab w:val="num" w:pos="426"/>
        </w:tabs>
        <w:ind w:left="426" w:hanging="142"/>
        <w:rPr>
          <w:snapToGrid w:val="0"/>
        </w:rPr>
      </w:pPr>
      <w:r>
        <w:t xml:space="preserve">Е.С. </w:t>
      </w:r>
      <w:proofErr w:type="spellStart"/>
      <w:r>
        <w:t>Герштейн</w:t>
      </w:r>
      <w:proofErr w:type="spellEnd"/>
      <w:r>
        <w:t xml:space="preserve">, Ю.С. </w:t>
      </w:r>
      <w:proofErr w:type="spellStart"/>
      <w:r>
        <w:t>Тимофеев</w:t>
      </w:r>
      <w:proofErr w:type="spellEnd"/>
      <w:r>
        <w:t xml:space="preserve">, А.А. </w:t>
      </w:r>
      <w:proofErr w:type="spellStart"/>
      <w:r>
        <w:t>Зуев</w:t>
      </w:r>
      <w:proofErr w:type="spellEnd"/>
      <w:r>
        <w:t xml:space="preserve">, Н.Е. </w:t>
      </w:r>
      <w:proofErr w:type="spellStart"/>
      <w:r>
        <w:t>Кушлинский</w:t>
      </w:r>
      <w:proofErr w:type="spellEnd"/>
      <w:r>
        <w:t>, “</w:t>
      </w:r>
      <w:proofErr w:type="spellStart"/>
      <w:r>
        <w:t>Лиганд-рецепторная</w:t>
      </w:r>
      <w:proofErr w:type="spellEnd"/>
      <w:r>
        <w:t xml:space="preserve"> </w:t>
      </w:r>
      <w:proofErr w:type="spellStart"/>
      <w:r>
        <w:t>система</w:t>
      </w:r>
      <w:proofErr w:type="spellEnd"/>
      <w:r>
        <w:t xml:space="preserve"> RANK/RANKL/OPG и </w:t>
      </w:r>
      <w:proofErr w:type="spellStart"/>
      <w:r>
        <w:t>ее</w:t>
      </w:r>
      <w:proofErr w:type="spellEnd"/>
      <w:r>
        <w:t xml:space="preserve"> </w:t>
      </w:r>
      <w:proofErr w:type="spellStart"/>
      <w:r>
        <w:t>роль</w:t>
      </w:r>
      <w:proofErr w:type="spellEnd"/>
      <w:r>
        <w:t xml:space="preserve"> </w:t>
      </w:r>
      <w:proofErr w:type="spellStart"/>
      <w:r>
        <w:t>при</w:t>
      </w:r>
      <w:proofErr w:type="spellEnd"/>
      <w:r>
        <w:t xml:space="preserve"> </w:t>
      </w:r>
      <w:proofErr w:type="spellStart"/>
      <w:r>
        <w:t>первичных</w:t>
      </w:r>
      <w:proofErr w:type="spellEnd"/>
      <w:r>
        <w:t xml:space="preserve"> </w:t>
      </w:r>
      <w:proofErr w:type="spellStart"/>
      <w:r>
        <w:t>новообразованиях</w:t>
      </w:r>
      <w:proofErr w:type="spellEnd"/>
      <w:r>
        <w:t xml:space="preserve"> </w:t>
      </w:r>
      <w:proofErr w:type="spellStart"/>
      <w:r>
        <w:t>костей</w:t>
      </w:r>
      <w:proofErr w:type="spellEnd"/>
      <w:r>
        <w:t xml:space="preserve"> (</w:t>
      </w:r>
      <w:proofErr w:type="spellStart"/>
      <w:r>
        <w:t>анализ</w:t>
      </w:r>
      <w:proofErr w:type="spellEnd"/>
      <w:r>
        <w:t xml:space="preserve"> </w:t>
      </w:r>
      <w:proofErr w:type="spellStart"/>
      <w:r>
        <w:t>литературы</w:t>
      </w:r>
      <w:proofErr w:type="spellEnd"/>
      <w:r>
        <w:t xml:space="preserve"> и </w:t>
      </w:r>
      <w:proofErr w:type="spellStart"/>
      <w:r>
        <w:t>собственные</w:t>
      </w:r>
      <w:proofErr w:type="spellEnd"/>
      <w:r>
        <w:t xml:space="preserve"> </w:t>
      </w:r>
      <w:proofErr w:type="spellStart"/>
      <w:r>
        <w:t>результаты</w:t>
      </w:r>
      <w:proofErr w:type="spellEnd"/>
      <w:r>
        <w:t xml:space="preserve">)”, </w:t>
      </w:r>
      <w:proofErr w:type="spellStart"/>
      <w:r>
        <w:rPr>
          <w:i/>
        </w:rPr>
        <w:t>Успехи</w:t>
      </w:r>
      <w:proofErr w:type="spellEnd"/>
      <w:r>
        <w:rPr>
          <w:i/>
        </w:rPr>
        <w:t xml:space="preserve"> </w:t>
      </w:r>
      <w:proofErr w:type="spellStart"/>
      <w:r>
        <w:rPr>
          <w:i/>
        </w:rPr>
        <w:t>молекулярной</w:t>
      </w:r>
      <w:proofErr w:type="spellEnd"/>
      <w:r>
        <w:rPr>
          <w:i/>
        </w:rPr>
        <w:t xml:space="preserve"> </w:t>
      </w:r>
      <w:proofErr w:type="spellStart"/>
      <w:r>
        <w:rPr>
          <w:i/>
        </w:rPr>
        <w:t>онкологии</w:t>
      </w:r>
      <w:proofErr w:type="spellEnd"/>
      <w:r>
        <w:t xml:space="preserve">, т. 2, no. 3, </w:t>
      </w:r>
      <w:proofErr w:type="spellStart"/>
      <w:r>
        <w:t>стр</w:t>
      </w:r>
      <w:proofErr w:type="spellEnd"/>
      <w:r>
        <w:t xml:space="preserve">. 51-59, 2015. (E. S. </w:t>
      </w:r>
      <w:proofErr w:type="spellStart"/>
      <w:r>
        <w:t>Gershtein</w:t>
      </w:r>
      <w:proofErr w:type="spellEnd"/>
      <w:r>
        <w:t xml:space="preserve">, Y.S. Timofeev, A.A. </w:t>
      </w:r>
      <w:proofErr w:type="spellStart"/>
      <w:r>
        <w:t>Zuev</w:t>
      </w:r>
      <w:proofErr w:type="spellEnd"/>
      <w:r>
        <w:t xml:space="preserve">, N.E. </w:t>
      </w:r>
      <w:proofErr w:type="spellStart"/>
      <w:r>
        <w:t>Kushlinskii</w:t>
      </w:r>
      <w:proofErr w:type="spellEnd"/>
      <w:r>
        <w:t xml:space="preserve"> RANK/RANKL/OPG Ligand-Receptor systems and its role in primary bone neoplasms (literature analysis and own data)”, </w:t>
      </w:r>
      <w:r>
        <w:rPr>
          <w:i/>
        </w:rPr>
        <w:t xml:space="preserve">Adv. Mol. </w:t>
      </w:r>
      <w:proofErr w:type="spellStart"/>
      <w:r>
        <w:rPr>
          <w:i/>
        </w:rPr>
        <w:t>Oncol</w:t>
      </w:r>
      <w:proofErr w:type="spellEnd"/>
      <w:r>
        <w:rPr>
          <w:i/>
        </w:rPr>
        <w:t>.</w:t>
      </w:r>
      <w:r>
        <w:t>, vol. 2, no. 3, pp. 51-59, 2015.)</w:t>
      </w:r>
    </w:p>
    <w:p w:rsidR="00E65431" w:rsidRPr="00CB2060" w:rsidRDefault="00796C42" w:rsidP="005D59BF">
      <w:pPr>
        <w:pStyle w:val="Reference"/>
        <w:numPr>
          <w:ilvl w:val="0"/>
          <w:numId w:val="0"/>
        </w:numPr>
        <w:ind w:left="142" w:firstLine="284"/>
      </w:pPr>
      <w:hyperlink r:id="rId32" w:history="1">
        <w:r w:rsidR="009B3ABC" w:rsidRPr="008D020D">
          <w:rPr>
            <w:rStyle w:val="Hyperlink"/>
          </w:rPr>
          <w:t>https://doi.org/10.17650/2313-805X.2015.2.3.51-59</w:t>
        </w:r>
      </w:hyperlink>
    </w:p>
    <w:p w:rsidR="002C7A05" w:rsidRPr="00CB2060" w:rsidRDefault="002C7A05" w:rsidP="00E65431">
      <w:pPr>
        <w:pStyle w:val="Reference"/>
        <w:numPr>
          <w:ilvl w:val="0"/>
          <w:numId w:val="0"/>
        </w:numPr>
        <w:sectPr w:rsidR="002C7A05" w:rsidRPr="00CB2060" w:rsidSect="00F02508">
          <w:headerReference w:type="even" r:id="rId33"/>
          <w:headerReference w:type="default" r:id="rId34"/>
          <w:footerReference w:type="even" r:id="rId35"/>
          <w:footerReference w:type="default" r:id="rId36"/>
          <w:type w:val="continuous"/>
          <w:pgSz w:w="11909" w:h="16834" w:code="9"/>
          <w:pgMar w:top="1134" w:right="1134" w:bottom="1418" w:left="1418" w:header="1128" w:footer="1418" w:gutter="0"/>
          <w:paperSrc w:first="7" w:other="7"/>
          <w:pgNumType w:start="1"/>
          <w:cols w:num="2" w:space="567"/>
          <w:titlePg/>
          <w:docGrid w:linePitch="272"/>
        </w:sectPr>
      </w:pPr>
    </w:p>
    <w:p w:rsidR="005F790A" w:rsidRPr="00CB2060" w:rsidRDefault="005F790A" w:rsidP="00AE3BE2">
      <w:pPr>
        <w:pStyle w:val="Heading3"/>
        <w:jc w:val="both"/>
        <w:rPr>
          <w:snapToGrid w:val="0"/>
        </w:rPr>
      </w:pPr>
    </w:p>
    <w:sectPr w:rsidR="005F790A" w:rsidRPr="00CB2060" w:rsidSect="002C7A05">
      <w:type w:val="continuous"/>
      <w:pgSz w:w="11909" w:h="16834" w:code="9"/>
      <w:pgMar w:top="1418" w:right="1134" w:bottom="1418" w:left="1701" w:header="1418" w:footer="1418" w:gutter="0"/>
      <w:paperSrc w:first="32" w:other="32"/>
      <w:pgNumType w:start="1"/>
      <w:cols w:num="2" w:space="709" w:equalWidth="0">
        <w:col w:w="4177" w:space="720"/>
        <w:col w:w="4177"/>
      </w:cols>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C42" w:rsidRDefault="00796C42">
      <w:r>
        <w:separator/>
      </w:r>
    </w:p>
  </w:endnote>
  <w:endnote w:type="continuationSeparator" w:id="0">
    <w:p w:rsidR="00796C42" w:rsidRDefault="00796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imesRoman">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Default="008A12C5" w:rsidP="00614C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A12C5" w:rsidRDefault="008A12C5" w:rsidP="008D2C54">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Default="008A12C5" w:rsidP="00614CF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A12C5" w:rsidRDefault="008A12C5" w:rsidP="008D2C54">
    <w:pPr>
      <w:pStyle w:val="Footer"/>
      <w:ind w:right="360" w:firstLine="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Pr="00F4503C" w:rsidRDefault="008A12C5" w:rsidP="00BD2BFF">
    <w:pPr>
      <w:pStyle w:val="Journal-Numbering"/>
      <w:framePr w:wrap="around"/>
      <w:rPr>
        <w:rStyle w:val="PageNumber"/>
        <w:sz w:val="16"/>
        <w:szCs w:val="16"/>
      </w:rPr>
    </w:pPr>
    <w:r w:rsidRPr="00F4503C">
      <w:rPr>
        <w:rStyle w:val="PageNumber"/>
        <w:sz w:val="16"/>
        <w:szCs w:val="16"/>
      </w:rPr>
      <w:fldChar w:fldCharType="begin"/>
    </w:r>
    <w:r w:rsidRPr="00F4503C">
      <w:rPr>
        <w:rStyle w:val="PageNumber"/>
        <w:sz w:val="16"/>
        <w:szCs w:val="16"/>
      </w:rPr>
      <w:instrText xml:space="preserve">PAGE  </w:instrText>
    </w:r>
    <w:r w:rsidRPr="00F4503C">
      <w:rPr>
        <w:rStyle w:val="PageNumber"/>
        <w:sz w:val="16"/>
        <w:szCs w:val="16"/>
      </w:rPr>
      <w:fldChar w:fldCharType="separate"/>
    </w:r>
    <w:r w:rsidR="00222FCE">
      <w:rPr>
        <w:rStyle w:val="PageNumber"/>
        <w:noProof/>
        <w:sz w:val="16"/>
        <w:szCs w:val="16"/>
      </w:rPr>
      <w:t>4</w:t>
    </w:r>
    <w:r w:rsidRPr="00F4503C">
      <w:rPr>
        <w:rStyle w:val="PageNumber"/>
        <w:sz w:val="16"/>
        <w:szCs w:val="16"/>
      </w:rPr>
      <w:fldChar w:fldCharType="end"/>
    </w:r>
  </w:p>
  <w:p w:rsidR="008A12C5" w:rsidRDefault="008A12C5" w:rsidP="008D2C54">
    <w:pPr>
      <w:pStyle w:val="Footer"/>
      <w:ind w:right="360" w:firstLine="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Pr="00F4503C" w:rsidRDefault="008A12C5" w:rsidP="00614CF6">
    <w:pPr>
      <w:pStyle w:val="Footer"/>
      <w:framePr w:wrap="around" w:vAnchor="text" w:hAnchor="margin" w:xAlign="outside" w:y="1"/>
      <w:rPr>
        <w:rStyle w:val="PageNumber"/>
        <w:sz w:val="16"/>
        <w:szCs w:val="16"/>
      </w:rPr>
    </w:pPr>
    <w:r w:rsidRPr="00F4503C">
      <w:rPr>
        <w:rStyle w:val="PageNumber"/>
        <w:sz w:val="16"/>
        <w:szCs w:val="16"/>
      </w:rPr>
      <w:fldChar w:fldCharType="begin"/>
    </w:r>
    <w:r w:rsidRPr="00F4503C">
      <w:rPr>
        <w:rStyle w:val="PageNumber"/>
        <w:sz w:val="16"/>
        <w:szCs w:val="16"/>
      </w:rPr>
      <w:instrText xml:space="preserve">PAGE  </w:instrText>
    </w:r>
    <w:r w:rsidRPr="00F4503C">
      <w:rPr>
        <w:rStyle w:val="PageNumber"/>
        <w:sz w:val="16"/>
        <w:szCs w:val="16"/>
      </w:rPr>
      <w:fldChar w:fldCharType="separate"/>
    </w:r>
    <w:r w:rsidR="00222FCE">
      <w:rPr>
        <w:rStyle w:val="PageNumber"/>
        <w:noProof/>
        <w:sz w:val="16"/>
        <w:szCs w:val="16"/>
      </w:rPr>
      <w:t>3</w:t>
    </w:r>
    <w:r w:rsidRPr="00F4503C">
      <w:rPr>
        <w:rStyle w:val="PageNumber"/>
        <w:sz w:val="16"/>
        <w:szCs w:val="16"/>
      </w:rPr>
      <w:fldChar w:fldCharType="end"/>
    </w:r>
  </w:p>
  <w:p w:rsidR="008A12C5" w:rsidRDefault="008A12C5" w:rsidP="008D2C54">
    <w:pPr>
      <w:pStyle w:val="Footer"/>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C42" w:rsidRDefault="00796C42">
      <w:r>
        <w:separator/>
      </w:r>
    </w:p>
  </w:footnote>
  <w:footnote w:type="continuationSeparator" w:id="0">
    <w:p w:rsidR="00796C42" w:rsidRDefault="00796C42">
      <w:r>
        <w:continuationSeparator/>
      </w:r>
    </w:p>
  </w:footnote>
  <w:footnote w:id="1">
    <w:p w:rsidR="009B707D" w:rsidRPr="009B707D" w:rsidRDefault="009B707D" w:rsidP="009B707D">
      <w:pPr>
        <w:pStyle w:val="Journal-Footer"/>
      </w:pPr>
      <w:r>
        <w:rPr>
          <w:rStyle w:val="FootnoteReference"/>
        </w:rPr>
        <w:footnoteRef/>
      </w:r>
      <w:r w:rsidRPr="002E40B8">
        <w:t>E-mail of the corresponding author</w:t>
      </w:r>
      <w:r>
        <w:t xml:space="preserve"> (Georgia 8pt) – </w:t>
      </w:r>
      <w:hyperlink r:id="rId1" w:history="1">
        <w:r w:rsidRPr="00E473BE">
          <w:rPr>
            <w:rStyle w:val="Hyperlink"/>
          </w:rPr>
          <w:t>name.surname@example.com</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Default="00BE3A0A" w:rsidP="00726A14">
    <w:pPr>
      <w:pStyle w:val="Header"/>
      <w:ind w:right="1"/>
      <w:jc w:val="right"/>
      <w:rPr>
        <w:rFonts w:eastAsia="Yu Gothic" w:cs="Yu Gothic"/>
        <w:bCs/>
        <w:sz w:val="18"/>
        <w:szCs w:val="18"/>
      </w:rPr>
    </w:pPr>
    <w:r>
      <w:rPr>
        <w:rFonts w:eastAsia="Yu Gothic" w:cs="Yu Gothic"/>
        <w:noProof/>
        <w:sz w:val="18"/>
        <w:szCs w:val="18"/>
      </w:rPr>
      <w:drawing>
        <wp:inline distT="0" distB="0" distL="0" distR="0" wp14:anchorId="6E251E25" wp14:editId="21025313">
          <wp:extent cx="2167890" cy="277495"/>
          <wp:effectExtent l="0" t="0" r="3810"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890" cy="277495"/>
                  </a:xfrm>
                  <a:prstGeom prst="rect">
                    <a:avLst/>
                  </a:prstGeom>
                  <a:noFill/>
                  <a:ln>
                    <a:noFill/>
                  </a:ln>
                </pic:spPr>
              </pic:pic>
            </a:graphicData>
          </a:graphic>
        </wp:inline>
      </w:drawing>
    </w:r>
  </w:p>
  <w:p w:rsidR="008A12C5" w:rsidRDefault="008A12C5" w:rsidP="004A103C">
    <w:pPr>
      <w:pStyle w:val="Header"/>
      <w:jc w:val="right"/>
      <w:rPr>
        <w:caps w:val="0"/>
        <w:sz w:val="18"/>
        <w:szCs w:val="18"/>
      </w:rPr>
    </w:pPr>
    <w:r w:rsidRPr="00E62181">
      <w:rPr>
        <w:rFonts w:eastAsia="Yu Gothic" w:cs="Yu Gothic"/>
        <w:bCs/>
        <w:sz w:val="18"/>
        <w:szCs w:val="18"/>
      </w:rPr>
      <w:t>ISSN 2466-4294</w:t>
    </w:r>
    <w:r w:rsidRPr="00E62181">
      <w:rPr>
        <w:rFonts w:eastAsia="Yu Gothic" w:cs="Yu Gothic"/>
        <w:bCs/>
        <w:caps w:val="0"/>
        <w:sz w:val="18"/>
        <w:szCs w:val="18"/>
      </w:rPr>
      <w:t xml:space="preserve"> (online) </w:t>
    </w:r>
    <w:r w:rsidRPr="00E62181">
      <w:rPr>
        <w:rFonts w:eastAsia="Yu Gothic" w:cs="Yu Gothic"/>
        <w:sz w:val="18"/>
        <w:szCs w:val="18"/>
      </w:rPr>
      <w:t xml:space="preserve">| </w:t>
    </w:r>
    <w:r w:rsidRPr="00E62181">
      <w:rPr>
        <w:caps w:val="0"/>
        <w:sz w:val="18"/>
        <w:szCs w:val="18"/>
      </w:rPr>
      <w:t>rad-journal.org</w:t>
    </w:r>
  </w:p>
  <w:p w:rsidR="008A12C5" w:rsidRDefault="008A12C5" w:rsidP="00726A14">
    <w:pPr>
      <w:pStyle w:val="Header"/>
      <w:ind w:right="1"/>
      <w:jc w:val="right"/>
      <w:rPr>
        <w:rFonts w:eastAsia="Yu Gothic" w:cs="Yu Gothic"/>
        <w:sz w:val="18"/>
        <w:szCs w:val="18"/>
      </w:rPr>
    </w:pPr>
    <w:r w:rsidRPr="00E62181">
      <w:rPr>
        <w:caps w:val="0"/>
        <w:sz w:val="18"/>
        <w:szCs w:val="18"/>
      </w:rPr>
      <w:t xml:space="preserve">Vol. </w:t>
    </w:r>
    <w:r w:rsidR="009B707D">
      <w:rPr>
        <w:caps w:val="0"/>
        <w:sz w:val="18"/>
        <w:szCs w:val="18"/>
      </w:rPr>
      <w:t>4</w:t>
    </w:r>
    <w:r w:rsidRPr="00E62181">
      <w:rPr>
        <w:rFonts w:eastAsia="Yu Gothic" w:cs="Yu Gothic"/>
        <w:sz w:val="18"/>
        <w:szCs w:val="18"/>
      </w:rPr>
      <w:t xml:space="preserve">| </w:t>
    </w:r>
    <w:r w:rsidRPr="00E62181">
      <w:rPr>
        <w:caps w:val="0"/>
        <w:sz w:val="18"/>
        <w:szCs w:val="18"/>
      </w:rPr>
      <w:t xml:space="preserve">Issue </w:t>
    </w:r>
    <w:r w:rsidR="009B707D">
      <w:rPr>
        <w:caps w:val="0"/>
        <w:sz w:val="18"/>
        <w:szCs w:val="18"/>
      </w:rPr>
      <w:t>1</w:t>
    </w:r>
    <w:r w:rsidRPr="00E62181">
      <w:rPr>
        <w:rFonts w:eastAsia="Yu Gothic" w:cs="Yu Gothic"/>
        <w:sz w:val="18"/>
        <w:szCs w:val="18"/>
      </w:rPr>
      <w:t>|</w:t>
    </w:r>
    <w:r>
      <w:rPr>
        <w:rFonts w:eastAsia="Yu Gothic" w:cs="Yu Gothic"/>
        <w:caps w:val="0"/>
        <w:sz w:val="18"/>
        <w:szCs w:val="18"/>
      </w:rPr>
      <w:t xml:space="preserve"> pp. </w:t>
    </w:r>
    <w:r w:rsidRPr="00726A14">
      <w:rPr>
        <w:rFonts w:eastAsia="Yu Gothic" w:cs="Yu Gothic"/>
        <w:caps w:val="0"/>
        <w:sz w:val="18"/>
        <w:szCs w:val="18"/>
        <w:highlight w:val="yellow"/>
      </w:rPr>
      <w:t>1–4</w:t>
    </w:r>
    <w:r>
      <w:rPr>
        <w:rFonts w:eastAsia="Yu Gothic" w:cs="Yu Gothic"/>
        <w:caps w:val="0"/>
        <w:sz w:val="18"/>
        <w:szCs w:val="18"/>
      </w:rPr>
      <w:t>, 20</w:t>
    </w:r>
    <w:r w:rsidR="009B707D">
      <w:rPr>
        <w:rFonts w:eastAsia="Yu Gothic" w:cs="Yu Gothic"/>
        <w:caps w:val="0"/>
        <w:sz w:val="18"/>
        <w:szCs w:val="18"/>
      </w:rPr>
      <w:t>25</w:t>
    </w:r>
  </w:p>
  <w:p w:rsidR="008A12C5" w:rsidRPr="009B707D" w:rsidRDefault="008A12C5" w:rsidP="009B707D">
    <w:pPr>
      <w:pStyle w:val="Header"/>
      <w:ind w:right="1"/>
      <w:jc w:val="right"/>
      <w:rPr>
        <w:rFonts w:eastAsia="Yu Gothic" w:cs="Yu Gothic"/>
        <w:sz w:val="18"/>
        <w:szCs w:val="18"/>
      </w:rPr>
    </w:pPr>
    <w:proofErr w:type="spellStart"/>
    <w:r>
      <w:rPr>
        <w:rFonts w:eastAsia="Yu Gothic" w:cs="Yu Gothic"/>
        <w:caps w:val="0"/>
        <w:sz w:val="18"/>
        <w:szCs w:val="18"/>
      </w:rPr>
      <w:t>doi</w:t>
    </w:r>
    <w:proofErr w:type="spellEnd"/>
    <w:r>
      <w:rPr>
        <w:rFonts w:eastAsia="Yu Gothic" w:cs="Yu Gothic"/>
        <w:caps w:val="0"/>
        <w:sz w:val="18"/>
        <w:szCs w:val="18"/>
      </w:rPr>
      <w:t xml:space="preserve">: </w:t>
    </w:r>
    <w:r w:rsidRPr="00784769">
      <w:rPr>
        <w:rFonts w:eastAsia="Yu Gothic" w:cs="Yu Gothic"/>
        <w:sz w:val="18"/>
        <w:szCs w:val="18"/>
      </w:rPr>
      <w:t>10.21175/R</w:t>
    </w:r>
    <w:r w:rsidRPr="00784769">
      <w:rPr>
        <w:rFonts w:eastAsia="Yu Gothic" w:cs="Yu Gothic"/>
        <w:caps w:val="0"/>
        <w:sz w:val="18"/>
        <w:szCs w:val="18"/>
      </w:rPr>
      <w:t>ad</w:t>
    </w:r>
    <w:r w:rsidR="00F02508">
      <w:rPr>
        <w:rFonts w:eastAsia="Yu Gothic" w:cs="Yu Gothic"/>
        <w:sz w:val="18"/>
        <w:szCs w:val="18"/>
      </w:rPr>
      <w:t>J.202</w:t>
    </w:r>
    <w:r w:rsidR="009B707D">
      <w:rPr>
        <w:rFonts w:eastAsia="Yu Gothic" w:cs="Yu Gothic"/>
        <w:sz w:val="18"/>
        <w:szCs w:val="18"/>
      </w:rPr>
      <w:t>5</w:t>
    </w:r>
    <w:r w:rsidRPr="00784769">
      <w:rPr>
        <w:rFonts w:eastAsia="Yu Gothic" w:cs="Yu Gothic"/>
        <w:sz w:val="18"/>
        <w:szCs w:val="18"/>
      </w:rPr>
      <w:t>.</w:t>
    </w:r>
    <w:r w:rsidR="009B707D">
      <w:rPr>
        <w:rFonts w:eastAsia="Yu Gothic" w:cs="Yu Gothic"/>
        <w:sz w:val="18"/>
        <w:szCs w:val="18"/>
      </w:rPr>
      <w:t>04</w:t>
    </w:r>
    <w:r w:rsidRPr="00A6089B">
      <w:rPr>
        <w:rFonts w:eastAsia="Yu Gothic" w:cs="Yu Gothic"/>
        <w:sz w:val="18"/>
        <w:szCs w:val="18"/>
      </w:rPr>
      <w:t>.</w:t>
    </w:r>
    <w:r w:rsidRPr="009B707D">
      <w:rPr>
        <w:rFonts w:eastAsia="Yu Gothic" w:cs="Yu Gothic"/>
        <w:sz w:val="18"/>
        <w:szCs w:val="18"/>
        <w:highlight w:val="yellow"/>
      </w:rPr>
      <w:t>00</w:t>
    </w:r>
    <w:r w:rsidR="009B707D" w:rsidRPr="009B707D">
      <w:rPr>
        <w:rFonts w:eastAsia="Yu Gothic" w:cs="Yu Gothic"/>
        <w:sz w:val="18"/>
        <w:szCs w:val="18"/>
        <w:highlight w:val="yellow"/>
      </w:rPr>
      <w:t>0</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Default="009B707D" w:rsidP="00BD2BFF">
    <w:pPr>
      <w:pStyle w:val="Journal-Header"/>
    </w:pPr>
    <w:r w:rsidRPr="00843803">
      <w:t xml:space="preserve">F. Author </w:t>
    </w:r>
    <w:r w:rsidRPr="00843803">
      <w:rPr>
        <w:i/>
      </w:rPr>
      <w:t>et al.</w:t>
    </w:r>
    <w:r w:rsidRPr="00843803">
      <w:t>, Short</w:t>
    </w:r>
    <w:r>
      <w:t xml:space="preserve"> version of the title</w:t>
    </w:r>
    <w:r w:rsidRPr="004E74D3">
      <w:t>...,</w:t>
    </w:r>
    <w:r w:rsidR="00E65431">
      <w:t xml:space="preserve"> </w:t>
    </w:r>
    <w:r w:rsidR="00E65431" w:rsidRPr="00E65431">
      <w:rPr>
        <w:i/>
      </w:rPr>
      <w:t>RAD Journal</w:t>
    </w:r>
    <w:r w:rsidRPr="004E74D3">
      <w:t>, 20</w:t>
    </w:r>
    <w:r>
      <w:rPr>
        <w:caps/>
      </w:rPr>
      <w:t>25, 4</w:t>
    </w:r>
    <w:r w:rsidRPr="004E74D3">
      <w:t xml:space="preserve">, </w:t>
    </w:r>
    <w:r w:rsidRPr="00843803">
      <w:rPr>
        <w:highlight w:val="yellow"/>
      </w:rPr>
      <w:t>0</w:t>
    </w:r>
    <w:r w:rsidRPr="004E74D3">
      <w:t xml:space="preserve">, </w:t>
    </w:r>
    <w:r w:rsidRPr="00A65E31">
      <w:rPr>
        <w:highlight w:val="yellow"/>
      </w:rPr>
      <w:t>1–4</w:t>
    </w:r>
  </w:p>
  <w:p w:rsidR="008A12C5" w:rsidRPr="009B707D" w:rsidRDefault="008A12C5" w:rsidP="00726A14">
    <w:pPr>
      <w:pStyle w:val="Header"/>
      <w:jc w:val="right"/>
      <w:rPr>
        <w:sz w:val="1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2C5" w:rsidRDefault="008A12C5" w:rsidP="00F02508">
    <w:pPr>
      <w:pStyle w:val="Header"/>
      <w:pBdr>
        <w:bottom w:val="single" w:sz="12" w:space="1" w:color="808080"/>
      </w:pBdr>
      <w:jc w:val="right"/>
    </w:pPr>
    <w:r w:rsidRPr="00843803">
      <w:rPr>
        <w:caps w:val="0"/>
        <w:sz w:val="18"/>
        <w:szCs w:val="18"/>
      </w:rPr>
      <w:t xml:space="preserve">F. Author </w:t>
    </w:r>
    <w:r w:rsidRPr="00843803">
      <w:rPr>
        <w:i/>
        <w:caps w:val="0"/>
        <w:sz w:val="18"/>
        <w:szCs w:val="18"/>
      </w:rPr>
      <w:t>et al.</w:t>
    </w:r>
    <w:r w:rsidRPr="00843803">
      <w:rPr>
        <w:caps w:val="0"/>
        <w:sz w:val="18"/>
        <w:szCs w:val="18"/>
      </w:rPr>
      <w:t>, Short</w:t>
    </w:r>
    <w:r>
      <w:rPr>
        <w:caps w:val="0"/>
        <w:sz w:val="18"/>
        <w:szCs w:val="18"/>
      </w:rPr>
      <w:t xml:space="preserve"> version of the title</w:t>
    </w:r>
    <w:r w:rsidRPr="004E74D3">
      <w:rPr>
        <w:caps w:val="0"/>
        <w:sz w:val="18"/>
        <w:szCs w:val="18"/>
      </w:rPr>
      <w:t xml:space="preserve">..., </w:t>
    </w:r>
    <w:r w:rsidR="009B707D">
      <w:rPr>
        <w:i/>
        <w:caps w:val="0"/>
        <w:sz w:val="18"/>
        <w:szCs w:val="18"/>
      </w:rPr>
      <w:t>R</w:t>
    </w:r>
    <w:r w:rsidR="00CE1F40">
      <w:rPr>
        <w:i/>
        <w:caps w:val="0"/>
        <w:sz w:val="18"/>
        <w:szCs w:val="18"/>
      </w:rPr>
      <w:t>AD</w:t>
    </w:r>
    <w:r w:rsidR="009B707D">
      <w:rPr>
        <w:i/>
        <w:caps w:val="0"/>
        <w:sz w:val="18"/>
        <w:szCs w:val="18"/>
      </w:rPr>
      <w:t xml:space="preserve"> </w:t>
    </w:r>
    <w:r w:rsidR="00CE1F40">
      <w:rPr>
        <w:i/>
        <w:caps w:val="0"/>
        <w:sz w:val="18"/>
        <w:szCs w:val="18"/>
      </w:rPr>
      <w:t>Journal</w:t>
    </w:r>
    <w:r w:rsidRPr="004E74D3">
      <w:rPr>
        <w:i/>
        <w:caps w:val="0"/>
        <w:sz w:val="18"/>
        <w:szCs w:val="18"/>
      </w:rPr>
      <w:t>.</w:t>
    </w:r>
    <w:r w:rsidRPr="004E74D3">
      <w:rPr>
        <w:caps w:val="0"/>
        <w:sz w:val="18"/>
        <w:szCs w:val="18"/>
      </w:rPr>
      <w:t>, 20</w:t>
    </w:r>
    <w:r w:rsidR="009B707D">
      <w:rPr>
        <w:caps w:val="0"/>
        <w:sz w:val="18"/>
        <w:szCs w:val="18"/>
      </w:rPr>
      <w:t>25, 4</w:t>
    </w:r>
    <w:r w:rsidRPr="004E74D3">
      <w:rPr>
        <w:caps w:val="0"/>
        <w:sz w:val="18"/>
        <w:szCs w:val="18"/>
      </w:rPr>
      <w:t xml:space="preserve">, </w:t>
    </w:r>
    <w:r w:rsidRPr="00843803">
      <w:rPr>
        <w:caps w:val="0"/>
        <w:sz w:val="18"/>
        <w:szCs w:val="18"/>
        <w:highlight w:val="yellow"/>
      </w:rPr>
      <w:t>0</w:t>
    </w:r>
    <w:r w:rsidRPr="004E74D3">
      <w:rPr>
        <w:caps w:val="0"/>
        <w:sz w:val="18"/>
        <w:szCs w:val="18"/>
      </w:rPr>
      <w:t xml:space="preserve">, </w:t>
    </w:r>
    <w:r w:rsidRPr="00A65E31">
      <w:rPr>
        <w:caps w:val="0"/>
        <w:sz w:val="18"/>
        <w:szCs w:val="18"/>
        <w:highlight w:val="yellow"/>
      </w:rPr>
      <w:t>1–4</w:t>
    </w:r>
  </w:p>
  <w:p w:rsidR="008A12C5" w:rsidRPr="00726A14" w:rsidRDefault="008A12C5" w:rsidP="00726A14">
    <w:pPr>
      <w:pStyle w:val="Header"/>
      <w:jc w:val="right"/>
      <w:rPr>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64E5"/>
    <w:multiLevelType w:val="hybridMultilevel"/>
    <w:tmpl w:val="CFB61EA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477B30"/>
    <w:multiLevelType w:val="multilevel"/>
    <w:tmpl w:val="5E2066A6"/>
    <w:lvl w:ilvl="0">
      <w:start w:val="1"/>
      <w:numFmt w:val="decimal"/>
      <w:lvlText w:val="%1."/>
      <w:lvlJc w:val="left"/>
      <w:pPr>
        <w:tabs>
          <w:tab w:val="num" w:pos="1004"/>
        </w:tabs>
        <w:ind w:left="1004" w:hanging="360"/>
      </w:p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2" w15:restartNumberingAfterBreak="0">
    <w:nsid w:val="04C4768C"/>
    <w:multiLevelType w:val="singleLevel"/>
    <w:tmpl w:val="315E335A"/>
    <w:lvl w:ilvl="0">
      <w:start w:val="1"/>
      <w:numFmt w:val="decimal"/>
      <w:lvlText w:val="%1. "/>
      <w:legacy w:legacy="1" w:legacySpace="0" w:legacyIndent="360"/>
      <w:lvlJc w:val="left"/>
      <w:pPr>
        <w:ind w:left="360" w:hanging="360"/>
      </w:pPr>
      <w:rPr>
        <w:rFonts w:ascii="Times New Roman" w:hAnsi="Times New Roman" w:cs="Times New Roman" w:hint="default"/>
        <w:b w:val="0"/>
        <w:bCs w:val="0"/>
        <w:i w:val="0"/>
        <w:iCs w:val="0"/>
        <w:sz w:val="22"/>
        <w:szCs w:val="22"/>
        <w:u w:val="none"/>
      </w:rPr>
    </w:lvl>
  </w:abstractNum>
  <w:abstractNum w:abstractNumId="3" w15:restartNumberingAfterBreak="0">
    <w:nsid w:val="08A9629A"/>
    <w:multiLevelType w:val="singleLevel"/>
    <w:tmpl w:val="B394E34E"/>
    <w:lvl w:ilvl="0">
      <w:start w:val="1"/>
      <w:numFmt w:val="bullet"/>
      <w:lvlText w:val=""/>
      <w:lvlJc w:val="left"/>
      <w:pPr>
        <w:tabs>
          <w:tab w:val="num" w:pos="360"/>
        </w:tabs>
        <w:ind w:left="360" w:hanging="360"/>
      </w:pPr>
      <w:rPr>
        <w:rFonts w:ascii="Symbol" w:hAnsi="Symbol" w:cs="Symbol" w:hint="default"/>
      </w:rPr>
    </w:lvl>
  </w:abstractNum>
  <w:abstractNum w:abstractNumId="4" w15:restartNumberingAfterBreak="0">
    <w:nsid w:val="0BDF29F3"/>
    <w:multiLevelType w:val="singleLevel"/>
    <w:tmpl w:val="08F2876E"/>
    <w:lvl w:ilvl="0">
      <w:numFmt w:val="bullet"/>
      <w:lvlText w:val="-"/>
      <w:lvlJc w:val="left"/>
      <w:pPr>
        <w:tabs>
          <w:tab w:val="num" w:pos="779"/>
        </w:tabs>
        <w:ind w:left="779" w:hanging="495"/>
      </w:pPr>
      <w:rPr>
        <w:rFonts w:hint="default"/>
      </w:rPr>
    </w:lvl>
  </w:abstractNum>
  <w:abstractNum w:abstractNumId="5" w15:restartNumberingAfterBreak="0">
    <w:nsid w:val="0EAC1132"/>
    <w:multiLevelType w:val="singleLevel"/>
    <w:tmpl w:val="0C090001"/>
    <w:lvl w:ilvl="0">
      <w:start w:val="1"/>
      <w:numFmt w:val="bullet"/>
      <w:lvlText w:val=""/>
      <w:lvlJc w:val="left"/>
      <w:pPr>
        <w:tabs>
          <w:tab w:val="num" w:pos="360"/>
        </w:tabs>
        <w:ind w:left="360" w:hanging="360"/>
      </w:pPr>
      <w:rPr>
        <w:rFonts w:ascii="Symbol" w:hAnsi="Symbol" w:cs="Symbol" w:hint="default"/>
      </w:rPr>
    </w:lvl>
  </w:abstractNum>
  <w:abstractNum w:abstractNumId="6" w15:restartNumberingAfterBreak="0">
    <w:nsid w:val="157A2A20"/>
    <w:multiLevelType w:val="singleLevel"/>
    <w:tmpl w:val="F888FCE2"/>
    <w:lvl w:ilvl="0">
      <w:start w:val="1"/>
      <w:numFmt w:val="lowerLetter"/>
      <w:lvlText w:val="%1)"/>
      <w:lvlJc w:val="left"/>
      <w:pPr>
        <w:tabs>
          <w:tab w:val="num" w:pos="360"/>
        </w:tabs>
        <w:ind w:left="360" w:hanging="360"/>
      </w:pPr>
    </w:lvl>
  </w:abstractNum>
  <w:abstractNum w:abstractNumId="7" w15:restartNumberingAfterBreak="0">
    <w:nsid w:val="158E1F48"/>
    <w:multiLevelType w:val="singleLevel"/>
    <w:tmpl w:val="08F2876E"/>
    <w:lvl w:ilvl="0">
      <w:numFmt w:val="bullet"/>
      <w:lvlText w:val="-"/>
      <w:lvlJc w:val="left"/>
      <w:pPr>
        <w:tabs>
          <w:tab w:val="num" w:pos="779"/>
        </w:tabs>
        <w:ind w:left="779" w:hanging="495"/>
      </w:pPr>
      <w:rPr>
        <w:rFonts w:hint="default"/>
      </w:rPr>
    </w:lvl>
  </w:abstractNum>
  <w:abstractNum w:abstractNumId="8" w15:restartNumberingAfterBreak="0">
    <w:nsid w:val="299149D2"/>
    <w:multiLevelType w:val="multilevel"/>
    <w:tmpl w:val="0968478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A1101F6"/>
    <w:multiLevelType w:val="hybridMultilevel"/>
    <w:tmpl w:val="DE867C9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1A24AEB"/>
    <w:multiLevelType w:val="singleLevel"/>
    <w:tmpl w:val="9EEEBE0E"/>
    <w:lvl w:ilvl="0">
      <w:start w:val="1"/>
      <w:numFmt w:val="decimal"/>
      <w:lvlText w:val="%1. "/>
      <w:legacy w:legacy="1" w:legacySpace="0" w:legacyIndent="360"/>
      <w:lvlJc w:val="left"/>
      <w:pPr>
        <w:ind w:left="360" w:hanging="360"/>
      </w:pPr>
      <w:rPr>
        <w:rFonts w:ascii="Times New Roman" w:hAnsi="Times New Roman" w:cs="Times New Roman" w:hint="default"/>
        <w:b/>
        <w:bCs/>
        <w:i w:val="0"/>
        <w:iCs w:val="0"/>
        <w:sz w:val="24"/>
        <w:szCs w:val="24"/>
        <w:u w:val="none"/>
      </w:rPr>
    </w:lvl>
  </w:abstractNum>
  <w:abstractNum w:abstractNumId="11" w15:restartNumberingAfterBreak="0">
    <w:nsid w:val="3B59070A"/>
    <w:multiLevelType w:val="singleLevel"/>
    <w:tmpl w:val="08F2876E"/>
    <w:lvl w:ilvl="0">
      <w:numFmt w:val="bullet"/>
      <w:lvlText w:val="-"/>
      <w:lvlJc w:val="left"/>
      <w:pPr>
        <w:tabs>
          <w:tab w:val="num" w:pos="779"/>
        </w:tabs>
        <w:ind w:left="779" w:hanging="495"/>
      </w:pPr>
      <w:rPr>
        <w:rFonts w:hint="default"/>
      </w:rPr>
    </w:lvl>
  </w:abstractNum>
  <w:abstractNum w:abstractNumId="12" w15:restartNumberingAfterBreak="0">
    <w:nsid w:val="410A57E0"/>
    <w:multiLevelType w:val="multilevel"/>
    <w:tmpl w:val="5E2066A6"/>
    <w:lvl w:ilvl="0">
      <w:start w:val="1"/>
      <w:numFmt w:val="bullet"/>
      <w:lvlText w:val=""/>
      <w:lvlJc w:val="left"/>
      <w:pPr>
        <w:tabs>
          <w:tab w:val="num" w:pos="1004"/>
        </w:tabs>
        <w:ind w:left="1004" w:hanging="360"/>
      </w:pPr>
      <w:rPr>
        <w:rFonts w:ascii="Symbol" w:hAnsi="Symbol" w:cs="Symbol" w:hint="default"/>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13" w15:restartNumberingAfterBreak="0">
    <w:nsid w:val="42527B99"/>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489D00DC"/>
    <w:multiLevelType w:val="singleLevel"/>
    <w:tmpl w:val="E19EF20C"/>
    <w:lvl w:ilvl="0">
      <w:start w:val="1"/>
      <w:numFmt w:val="decimal"/>
      <w:pStyle w:val="References"/>
      <w:lvlText w:val="%1."/>
      <w:lvlJc w:val="right"/>
      <w:pPr>
        <w:tabs>
          <w:tab w:val="num" w:pos="624"/>
        </w:tabs>
        <w:ind w:left="624" w:hanging="340"/>
      </w:pPr>
      <w:rPr>
        <w:rFonts w:ascii="Georgia" w:hAnsi="Georgia" w:cs="Times New Roman" w:hint="default"/>
        <w:b w:val="0"/>
        <w:bCs w:val="0"/>
        <w:i w:val="0"/>
        <w:iCs w:val="0"/>
        <w:sz w:val="16"/>
        <w:szCs w:val="16"/>
      </w:rPr>
    </w:lvl>
  </w:abstractNum>
  <w:abstractNum w:abstractNumId="15" w15:restartNumberingAfterBreak="0">
    <w:nsid w:val="59AE1F99"/>
    <w:multiLevelType w:val="singleLevel"/>
    <w:tmpl w:val="CB260304"/>
    <w:lvl w:ilvl="0">
      <w:start w:val="1"/>
      <w:numFmt w:val="decimal"/>
      <w:lvlText w:val="%1. "/>
      <w:legacy w:legacy="1" w:legacySpace="0" w:legacyIndent="360"/>
      <w:lvlJc w:val="left"/>
      <w:pPr>
        <w:ind w:left="360" w:hanging="360"/>
      </w:pPr>
      <w:rPr>
        <w:rFonts w:ascii="Times New Roman" w:hAnsi="Times New Roman" w:cs="Times New Roman" w:hint="default"/>
        <w:b/>
        <w:bCs/>
        <w:i w:val="0"/>
        <w:iCs w:val="0"/>
        <w:sz w:val="22"/>
        <w:szCs w:val="22"/>
        <w:u w:val="none"/>
      </w:rPr>
    </w:lvl>
  </w:abstractNum>
  <w:abstractNum w:abstractNumId="16" w15:restartNumberingAfterBreak="0">
    <w:nsid w:val="5DF00AFB"/>
    <w:multiLevelType w:val="singleLevel"/>
    <w:tmpl w:val="0C090001"/>
    <w:lvl w:ilvl="0">
      <w:start w:val="1"/>
      <w:numFmt w:val="bullet"/>
      <w:lvlText w:val=""/>
      <w:lvlJc w:val="left"/>
      <w:pPr>
        <w:tabs>
          <w:tab w:val="num" w:pos="360"/>
        </w:tabs>
        <w:ind w:left="360" w:hanging="360"/>
      </w:pPr>
      <w:rPr>
        <w:rFonts w:ascii="Symbol" w:hAnsi="Symbol" w:cs="Symbol" w:hint="default"/>
      </w:rPr>
    </w:lvl>
  </w:abstractNum>
  <w:abstractNum w:abstractNumId="17" w15:restartNumberingAfterBreak="0">
    <w:nsid w:val="66226C1D"/>
    <w:multiLevelType w:val="singleLevel"/>
    <w:tmpl w:val="0C090001"/>
    <w:lvl w:ilvl="0">
      <w:start w:val="1"/>
      <w:numFmt w:val="bullet"/>
      <w:lvlText w:val=""/>
      <w:lvlJc w:val="left"/>
      <w:pPr>
        <w:tabs>
          <w:tab w:val="num" w:pos="360"/>
        </w:tabs>
        <w:ind w:left="360" w:hanging="360"/>
      </w:pPr>
      <w:rPr>
        <w:rFonts w:ascii="Symbol" w:hAnsi="Symbol" w:cs="Symbol" w:hint="default"/>
      </w:rPr>
    </w:lvl>
  </w:abstractNum>
  <w:abstractNum w:abstractNumId="18" w15:restartNumberingAfterBreak="0">
    <w:nsid w:val="6A3700B5"/>
    <w:multiLevelType w:val="singleLevel"/>
    <w:tmpl w:val="A528711C"/>
    <w:lvl w:ilvl="0">
      <w:start w:val="1"/>
      <w:numFmt w:val="decimal"/>
      <w:lvlText w:val="%1)"/>
      <w:lvlJc w:val="left"/>
      <w:pPr>
        <w:tabs>
          <w:tab w:val="num" w:pos="1080"/>
        </w:tabs>
        <w:ind w:left="1080" w:hanging="360"/>
      </w:pPr>
      <w:rPr>
        <w:rFonts w:hint="default"/>
      </w:rPr>
    </w:lvl>
  </w:abstractNum>
  <w:abstractNum w:abstractNumId="19" w15:restartNumberingAfterBreak="0">
    <w:nsid w:val="6F1308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20" w15:restartNumberingAfterBreak="0">
    <w:nsid w:val="72A57255"/>
    <w:multiLevelType w:val="hybridMultilevel"/>
    <w:tmpl w:val="C88E6D8A"/>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21" w15:restartNumberingAfterBreak="0">
    <w:nsid w:val="782C76FE"/>
    <w:multiLevelType w:val="singleLevel"/>
    <w:tmpl w:val="5C6AB0FA"/>
    <w:lvl w:ilvl="0">
      <w:start w:val="1"/>
      <w:numFmt w:val="decimal"/>
      <w:lvlText w:val="%1."/>
      <w:lvlJc w:val="left"/>
      <w:pPr>
        <w:tabs>
          <w:tab w:val="num" w:pos="644"/>
        </w:tabs>
        <w:ind w:left="644" w:hanging="360"/>
      </w:pPr>
      <w:rPr>
        <w:rFonts w:hint="default"/>
      </w:rPr>
    </w:lvl>
  </w:abstractNum>
  <w:abstractNum w:abstractNumId="22" w15:restartNumberingAfterBreak="0">
    <w:nsid w:val="79B57390"/>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21"/>
  </w:num>
  <w:num w:numId="3">
    <w:abstractNumId w:val="3"/>
  </w:num>
  <w:num w:numId="4">
    <w:abstractNumId w:val="6"/>
  </w:num>
  <w:num w:numId="5">
    <w:abstractNumId w:val="14"/>
  </w:num>
  <w:num w:numId="6">
    <w:abstractNumId w:val="14"/>
  </w:num>
  <w:num w:numId="7">
    <w:abstractNumId w:val="14"/>
    <w:lvlOverride w:ilvl="0">
      <w:startOverride w:val="1"/>
    </w:lvlOverride>
  </w:num>
  <w:num w:numId="8">
    <w:abstractNumId w:val="5"/>
  </w:num>
  <w:num w:numId="9">
    <w:abstractNumId w:val="17"/>
  </w:num>
  <w:num w:numId="10">
    <w:abstractNumId w:val="16"/>
  </w:num>
  <w:num w:numId="11">
    <w:abstractNumId w:val="15"/>
  </w:num>
  <w:num w:numId="12">
    <w:abstractNumId w:val="2"/>
  </w:num>
  <w:num w:numId="13">
    <w:abstractNumId w:val="22"/>
  </w:num>
  <w:num w:numId="14">
    <w:abstractNumId w:val="10"/>
  </w:num>
  <w:num w:numId="15">
    <w:abstractNumId w:val="18"/>
  </w:num>
  <w:num w:numId="16">
    <w:abstractNumId w:val="14"/>
    <w:lvlOverride w:ilvl="0">
      <w:startOverride w:val="1"/>
    </w:lvlOverride>
  </w:num>
  <w:num w:numId="17">
    <w:abstractNumId w:val="1"/>
  </w:num>
  <w:num w:numId="18">
    <w:abstractNumId w:val="12"/>
  </w:num>
  <w:num w:numId="19">
    <w:abstractNumId w:val="19"/>
  </w:num>
  <w:num w:numId="20">
    <w:abstractNumId w:val="4"/>
  </w:num>
  <w:num w:numId="21">
    <w:abstractNumId w:val="7"/>
  </w:num>
  <w:num w:numId="22">
    <w:abstractNumId w:val="11"/>
  </w:num>
  <w:num w:numId="23">
    <w:abstractNumId w:val="13"/>
  </w:num>
  <w:num w:numId="24">
    <w:abstractNumId w:val="8"/>
  </w:num>
  <w:num w:numId="25">
    <w:abstractNumId w:val="9"/>
  </w:num>
  <w:num w:numId="26">
    <w:abstractNumId w:val="2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o:colormru v:ext="edit" colors="#777,black"/>
    </o:shapedefaults>
  </w:hdrShapeDefaults>
  <w:footnotePr>
    <w:numFmt w:val="chicago"/>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1A6"/>
    <w:rsid w:val="000208E0"/>
    <w:rsid w:val="00027D0C"/>
    <w:rsid w:val="00031CAC"/>
    <w:rsid w:val="00032F09"/>
    <w:rsid w:val="000375B5"/>
    <w:rsid w:val="00040F8E"/>
    <w:rsid w:val="00041C70"/>
    <w:rsid w:val="000510B8"/>
    <w:rsid w:val="0005363D"/>
    <w:rsid w:val="00066DA1"/>
    <w:rsid w:val="0007080D"/>
    <w:rsid w:val="000821E6"/>
    <w:rsid w:val="000971EB"/>
    <w:rsid w:val="000D2A2A"/>
    <w:rsid w:val="000D68CD"/>
    <w:rsid w:val="000E0C95"/>
    <w:rsid w:val="0011106E"/>
    <w:rsid w:val="001325D9"/>
    <w:rsid w:val="0013528A"/>
    <w:rsid w:val="00136F3A"/>
    <w:rsid w:val="00152400"/>
    <w:rsid w:val="0016037C"/>
    <w:rsid w:val="00161A08"/>
    <w:rsid w:val="001747AB"/>
    <w:rsid w:val="00181C86"/>
    <w:rsid w:val="001A1BD2"/>
    <w:rsid w:val="001B39FF"/>
    <w:rsid w:val="001B3C38"/>
    <w:rsid w:val="001B4C48"/>
    <w:rsid w:val="001C7ECE"/>
    <w:rsid w:val="001D1925"/>
    <w:rsid w:val="001D2C93"/>
    <w:rsid w:val="001E3B8A"/>
    <w:rsid w:val="001E5C7A"/>
    <w:rsid w:val="001F2410"/>
    <w:rsid w:val="00205AB1"/>
    <w:rsid w:val="00217140"/>
    <w:rsid w:val="002178BF"/>
    <w:rsid w:val="00222FCE"/>
    <w:rsid w:val="00225D83"/>
    <w:rsid w:val="0024448A"/>
    <w:rsid w:val="00246D1C"/>
    <w:rsid w:val="002615BD"/>
    <w:rsid w:val="0026170A"/>
    <w:rsid w:val="00265A7B"/>
    <w:rsid w:val="00273253"/>
    <w:rsid w:val="002967A5"/>
    <w:rsid w:val="0029789C"/>
    <w:rsid w:val="002A4871"/>
    <w:rsid w:val="002B63B4"/>
    <w:rsid w:val="002C0A40"/>
    <w:rsid w:val="002C7A05"/>
    <w:rsid w:val="002D0827"/>
    <w:rsid w:val="002D2D25"/>
    <w:rsid w:val="002D3714"/>
    <w:rsid w:val="002D3932"/>
    <w:rsid w:val="002E0239"/>
    <w:rsid w:val="002E40B8"/>
    <w:rsid w:val="00302A37"/>
    <w:rsid w:val="00331902"/>
    <w:rsid w:val="00360EF8"/>
    <w:rsid w:val="00364F89"/>
    <w:rsid w:val="00365EE7"/>
    <w:rsid w:val="00370E2C"/>
    <w:rsid w:val="00381D8D"/>
    <w:rsid w:val="00391F42"/>
    <w:rsid w:val="00395086"/>
    <w:rsid w:val="00397705"/>
    <w:rsid w:val="003A3399"/>
    <w:rsid w:val="003A7A74"/>
    <w:rsid w:val="003B3078"/>
    <w:rsid w:val="003C2B07"/>
    <w:rsid w:val="003C3F48"/>
    <w:rsid w:val="003C719A"/>
    <w:rsid w:val="003E014D"/>
    <w:rsid w:val="003E497E"/>
    <w:rsid w:val="003E7076"/>
    <w:rsid w:val="003F5292"/>
    <w:rsid w:val="003F5A6F"/>
    <w:rsid w:val="00405F9D"/>
    <w:rsid w:val="00416D51"/>
    <w:rsid w:val="0043611B"/>
    <w:rsid w:val="004414D5"/>
    <w:rsid w:val="004423F7"/>
    <w:rsid w:val="004458AE"/>
    <w:rsid w:val="004467C0"/>
    <w:rsid w:val="0045403F"/>
    <w:rsid w:val="004618C4"/>
    <w:rsid w:val="004655E4"/>
    <w:rsid w:val="004929CB"/>
    <w:rsid w:val="004A103C"/>
    <w:rsid w:val="004A128C"/>
    <w:rsid w:val="004B257A"/>
    <w:rsid w:val="004B3F3F"/>
    <w:rsid w:val="004B40FB"/>
    <w:rsid w:val="004B4667"/>
    <w:rsid w:val="004B6804"/>
    <w:rsid w:val="004C6272"/>
    <w:rsid w:val="004D217A"/>
    <w:rsid w:val="005178ED"/>
    <w:rsid w:val="00517992"/>
    <w:rsid w:val="005422EF"/>
    <w:rsid w:val="00551F14"/>
    <w:rsid w:val="00553791"/>
    <w:rsid w:val="005539ED"/>
    <w:rsid w:val="00555BB0"/>
    <w:rsid w:val="00555FDF"/>
    <w:rsid w:val="00561301"/>
    <w:rsid w:val="00562F67"/>
    <w:rsid w:val="00563B28"/>
    <w:rsid w:val="00564295"/>
    <w:rsid w:val="005816E9"/>
    <w:rsid w:val="005863A5"/>
    <w:rsid w:val="00586F39"/>
    <w:rsid w:val="00595537"/>
    <w:rsid w:val="005A369A"/>
    <w:rsid w:val="005B14D9"/>
    <w:rsid w:val="005B1E0F"/>
    <w:rsid w:val="005D4AA8"/>
    <w:rsid w:val="005D4F3B"/>
    <w:rsid w:val="005D59BF"/>
    <w:rsid w:val="005E4649"/>
    <w:rsid w:val="005E58FB"/>
    <w:rsid w:val="005F4778"/>
    <w:rsid w:val="005F772C"/>
    <w:rsid w:val="005F790A"/>
    <w:rsid w:val="00600D83"/>
    <w:rsid w:val="00610C40"/>
    <w:rsid w:val="00614CF6"/>
    <w:rsid w:val="00620F35"/>
    <w:rsid w:val="006210FA"/>
    <w:rsid w:val="00623CFE"/>
    <w:rsid w:val="00627E2D"/>
    <w:rsid w:val="00643A1D"/>
    <w:rsid w:val="00654A77"/>
    <w:rsid w:val="00664341"/>
    <w:rsid w:val="006702AE"/>
    <w:rsid w:val="006903D0"/>
    <w:rsid w:val="00695FE0"/>
    <w:rsid w:val="006A04AF"/>
    <w:rsid w:val="006A2BA5"/>
    <w:rsid w:val="006A4A7E"/>
    <w:rsid w:val="006A6692"/>
    <w:rsid w:val="006B63AA"/>
    <w:rsid w:val="006C2947"/>
    <w:rsid w:val="006C2E5D"/>
    <w:rsid w:val="006C6AD1"/>
    <w:rsid w:val="006D2E49"/>
    <w:rsid w:val="006D4530"/>
    <w:rsid w:val="006E1025"/>
    <w:rsid w:val="006E5858"/>
    <w:rsid w:val="006F033D"/>
    <w:rsid w:val="006F68DB"/>
    <w:rsid w:val="00713BBF"/>
    <w:rsid w:val="00720C4E"/>
    <w:rsid w:val="00725D55"/>
    <w:rsid w:val="00726155"/>
    <w:rsid w:val="00726A14"/>
    <w:rsid w:val="00730AF0"/>
    <w:rsid w:val="00733156"/>
    <w:rsid w:val="00733A2C"/>
    <w:rsid w:val="0073711B"/>
    <w:rsid w:val="007541F4"/>
    <w:rsid w:val="0076479B"/>
    <w:rsid w:val="00770815"/>
    <w:rsid w:val="007726C4"/>
    <w:rsid w:val="00772ABE"/>
    <w:rsid w:val="00775BDA"/>
    <w:rsid w:val="007958EC"/>
    <w:rsid w:val="00795ACC"/>
    <w:rsid w:val="00796C42"/>
    <w:rsid w:val="007A0115"/>
    <w:rsid w:val="007A5985"/>
    <w:rsid w:val="007D05A7"/>
    <w:rsid w:val="007D33DD"/>
    <w:rsid w:val="007E56F9"/>
    <w:rsid w:val="007E7F6A"/>
    <w:rsid w:val="007F4188"/>
    <w:rsid w:val="00810814"/>
    <w:rsid w:val="0081387B"/>
    <w:rsid w:val="00814B65"/>
    <w:rsid w:val="00822656"/>
    <w:rsid w:val="00825CFA"/>
    <w:rsid w:val="008430B8"/>
    <w:rsid w:val="00843803"/>
    <w:rsid w:val="008441DE"/>
    <w:rsid w:val="00845FFD"/>
    <w:rsid w:val="00850E3A"/>
    <w:rsid w:val="00872746"/>
    <w:rsid w:val="00882C87"/>
    <w:rsid w:val="00887A01"/>
    <w:rsid w:val="0089454F"/>
    <w:rsid w:val="008A10C1"/>
    <w:rsid w:val="008A12C5"/>
    <w:rsid w:val="008A5EDE"/>
    <w:rsid w:val="008B7D51"/>
    <w:rsid w:val="008C4287"/>
    <w:rsid w:val="008C4447"/>
    <w:rsid w:val="008D2C54"/>
    <w:rsid w:val="008D40C1"/>
    <w:rsid w:val="008D4D4D"/>
    <w:rsid w:val="008E4144"/>
    <w:rsid w:val="008E65B6"/>
    <w:rsid w:val="008F4553"/>
    <w:rsid w:val="0090361C"/>
    <w:rsid w:val="009055AD"/>
    <w:rsid w:val="009059C6"/>
    <w:rsid w:val="00907153"/>
    <w:rsid w:val="009407C3"/>
    <w:rsid w:val="009416DD"/>
    <w:rsid w:val="00966C81"/>
    <w:rsid w:val="009812B4"/>
    <w:rsid w:val="00984860"/>
    <w:rsid w:val="00990447"/>
    <w:rsid w:val="0099370D"/>
    <w:rsid w:val="009A7B8B"/>
    <w:rsid w:val="009B3ABC"/>
    <w:rsid w:val="009B5ADD"/>
    <w:rsid w:val="009B707D"/>
    <w:rsid w:val="009C67F9"/>
    <w:rsid w:val="009D344C"/>
    <w:rsid w:val="009D7AC0"/>
    <w:rsid w:val="009E3315"/>
    <w:rsid w:val="009F0120"/>
    <w:rsid w:val="009F1889"/>
    <w:rsid w:val="00A01E52"/>
    <w:rsid w:val="00A04BFB"/>
    <w:rsid w:val="00A14B50"/>
    <w:rsid w:val="00A266B7"/>
    <w:rsid w:val="00A4608F"/>
    <w:rsid w:val="00A524CB"/>
    <w:rsid w:val="00A53937"/>
    <w:rsid w:val="00A562F4"/>
    <w:rsid w:val="00A6089B"/>
    <w:rsid w:val="00A65E31"/>
    <w:rsid w:val="00A726C2"/>
    <w:rsid w:val="00A74225"/>
    <w:rsid w:val="00A86819"/>
    <w:rsid w:val="00AA5435"/>
    <w:rsid w:val="00AB0531"/>
    <w:rsid w:val="00AB285A"/>
    <w:rsid w:val="00AC1353"/>
    <w:rsid w:val="00AC55B9"/>
    <w:rsid w:val="00AC5977"/>
    <w:rsid w:val="00AC7DCB"/>
    <w:rsid w:val="00AD07A9"/>
    <w:rsid w:val="00AD0FA2"/>
    <w:rsid w:val="00AD6E5B"/>
    <w:rsid w:val="00AE3B47"/>
    <w:rsid w:val="00AE3BE2"/>
    <w:rsid w:val="00AE48CB"/>
    <w:rsid w:val="00AF15EC"/>
    <w:rsid w:val="00B03A42"/>
    <w:rsid w:val="00B062AB"/>
    <w:rsid w:val="00B448F1"/>
    <w:rsid w:val="00B50FDC"/>
    <w:rsid w:val="00B54FA9"/>
    <w:rsid w:val="00B70BD6"/>
    <w:rsid w:val="00B71AA7"/>
    <w:rsid w:val="00B90A8F"/>
    <w:rsid w:val="00B91ADC"/>
    <w:rsid w:val="00BA09D0"/>
    <w:rsid w:val="00BA2611"/>
    <w:rsid w:val="00BA3139"/>
    <w:rsid w:val="00BB35A3"/>
    <w:rsid w:val="00BB5331"/>
    <w:rsid w:val="00BC62F8"/>
    <w:rsid w:val="00BD0AA2"/>
    <w:rsid w:val="00BD2A72"/>
    <w:rsid w:val="00BD2BFF"/>
    <w:rsid w:val="00BE3A0A"/>
    <w:rsid w:val="00BE4066"/>
    <w:rsid w:val="00C13149"/>
    <w:rsid w:val="00C24A7D"/>
    <w:rsid w:val="00C267DA"/>
    <w:rsid w:val="00C34024"/>
    <w:rsid w:val="00C476C5"/>
    <w:rsid w:val="00C50BB9"/>
    <w:rsid w:val="00C54B50"/>
    <w:rsid w:val="00C60769"/>
    <w:rsid w:val="00C65CD3"/>
    <w:rsid w:val="00C865D3"/>
    <w:rsid w:val="00CA6F5D"/>
    <w:rsid w:val="00CB2060"/>
    <w:rsid w:val="00CC7D54"/>
    <w:rsid w:val="00CE1F40"/>
    <w:rsid w:val="00CE2593"/>
    <w:rsid w:val="00D0147E"/>
    <w:rsid w:val="00D25408"/>
    <w:rsid w:val="00D36D40"/>
    <w:rsid w:val="00D412FF"/>
    <w:rsid w:val="00D4344B"/>
    <w:rsid w:val="00D44D22"/>
    <w:rsid w:val="00D45815"/>
    <w:rsid w:val="00D62A48"/>
    <w:rsid w:val="00D90393"/>
    <w:rsid w:val="00D92740"/>
    <w:rsid w:val="00D92979"/>
    <w:rsid w:val="00D95044"/>
    <w:rsid w:val="00DA4539"/>
    <w:rsid w:val="00DD0607"/>
    <w:rsid w:val="00DD3498"/>
    <w:rsid w:val="00DE33D6"/>
    <w:rsid w:val="00E14228"/>
    <w:rsid w:val="00E20FF2"/>
    <w:rsid w:val="00E21200"/>
    <w:rsid w:val="00E238C1"/>
    <w:rsid w:val="00E27D68"/>
    <w:rsid w:val="00E42DE8"/>
    <w:rsid w:val="00E509F4"/>
    <w:rsid w:val="00E65431"/>
    <w:rsid w:val="00E76F59"/>
    <w:rsid w:val="00E80A90"/>
    <w:rsid w:val="00E8761C"/>
    <w:rsid w:val="00E93EC8"/>
    <w:rsid w:val="00E94E00"/>
    <w:rsid w:val="00E971AE"/>
    <w:rsid w:val="00EA1BF7"/>
    <w:rsid w:val="00EA1F6E"/>
    <w:rsid w:val="00EC55E3"/>
    <w:rsid w:val="00ED0D57"/>
    <w:rsid w:val="00ED0D91"/>
    <w:rsid w:val="00ED1CF0"/>
    <w:rsid w:val="00ED2F3A"/>
    <w:rsid w:val="00ED45B0"/>
    <w:rsid w:val="00ED6A3F"/>
    <w:rsid w:val="00EE0EB5"/>
    <w:rsid w:val="00EE790F"/>
    <w:rsid w:val="00F010B8"/>
    <w:rsid w:val="00F02508"/>
    <w:rsid w:val="00F05CD4"/>
    <w:rsid w:val="00F1098C"/>
    <w:rsid w:val="00F27182"/>
    <w:rsid w:val="00F37554"/>
    <w:rsid w:val="00F40864"/>
    <w:rsid w:val="00F4503C"/>
    <w:rsid w:val="00F469B9"/>
    <w:rsid w:val="00F57292"/>
    <w:rsid w:val="00F75576"/>
    <w:rsid w:val="00F76811"/>
    <w:rsid w:val="00F811A6"/>
    <w:rsid w:val="00F85A0E"/>
    <w:rsid w:val="00FA2F77"/>
    <w:rsid w:val="00FA4051"/>
    <w:rsid w:val="00FA7C40"/>
    <w:rsid w:val="00FC274C"/>
    <w:rsid w:val="00FD3C03"/>
    <w:rsid w:val="00FE3954"/>
    <w:rsid w:val="00FE6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777,black"/>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jc w:val="both"/>
    </w:pPr>
  </w:style>
  <w:style w:type="paragraph" w:styleId="Heading1">
    <w:name w:val="heading 1"/>
    <w:basedOn w:val="Normal"/>
    <w:next w:val="Normal"/>
    <w:qFormat/>
    <w:rsid w:val="00136F3A"/>
    <w:pPr>
      <w:keepNext/>
      <w:spacing w:before="600" w:after="840"/>
      <w:jc w:val="center"/>
      <w:outlineLvl w:val="0"/>
    </w:pPr>
    <w:rPr>
      <w:rFonts w:ascii="Trebuchet MS" w:hAnsi="Trebuchet MS"/>
      <w:b/>
      <w:bCs/>
      <w:caps/>
      <w:sz w:val="22"/>
      <w:szCs w:val="24"/>
    </w:rPr>
  </w:style>
  <w:style w:type="paragraph" w:styleId="Heading2">
    <w:name w:val="heading 2"/>
    <w:basedOn w:val="Normal"/>
    <w:next w:val="Normal"/>
    <w:link w:val="Heading2Char"/>
    <w:qFormat/>
    <w:rsid w:val="00136F3A"/>
    <w:pPr>
      <w:keepNext/>
      <w:spacing w:after="240"/>
      <w:jc w:val="center"/>
      <w:outlineLvl w:val="1"/>
    </w:pPr>
    <w:rPr>
      <w:rFonts w:ascii="Georgia" w:hAnsi="Georgia"/>
      <w:b/>
      <w:bCs/>
      <w:szCs w:val="24"/>
    </w:rPr>
  </w:style>
  <w:style w:type="paragraph" w:styleId="Heading3">
    <w:name w:val="heading 3"/>
    <w:basedOn w:val="Normal"/>
    <w:next w:val="Normal"/>
    <w:link w:val="Heading3Char"/>
    <w:qFormat/>
    <w:rsid w:val="00B062AB"/>
    <w:pPr>
      <w:keepNext/>
      <w:keepLines/>
      <w:spacing w:before="480" w:after="120"/>
      <w:ind w:left="284"/>
      <w:jc w:val="left"/>
      <w:outlineLvl w:val="2"/>
    </w:pPr>
    <w:rPr>
      <w:rFonts w:ascii="Georgia" w:hAnsi="Georgia"/>
      <w:smallCaps/>
      <w:sz w:val="18"/>
    </w:rPr>
  </w:style>
  <w:style w:type="paragraph" w:styleId="Heading4">
    <w:name w:val="heading 4"/>
    <w:basedOn w:val="Normal"/>
    <w:next w:val="Normal"/>
    <w:qFormat/>
    <w:rsid w:val="001B3C38"/>
    <w:pPr>
      <w:keepNext/>
      <w:spacing w:before="240" w:after="120"/>
      <w:ind w:left="284"/>
      <w:jc w:val="left"/>
      <w:outlineLvl w:val="3"/>
    </w:pPr>
    <w:rPr>
      <w:rFonts w:ascii="Georgia" w:hAnsi="Georgia"/>
      <w:bCs/>
      <w:i/>
      <w:sz w:val="18"/>
    </w:rPr>
  </w:style>
  <w:style w:type="paragraph" w:styleId="Heading5">
    <w:name w:val="heading 5"/>
    <w:basedOn w:val="Normal"/>
    <w:next w:val="Normal"/>
    <w:qFormat/>
    <w:rsid w:val="00553791"/>
    <w:pPr>
      <w:keepNext/>
      <w:keepLines/>
      <w:spacing w:before="240" w:after="120"/>
      <w:ind w:left="284"/>
      <w:jc w:val="left"/>
      <w:outlineLvl w:val="4"/>
    </w:pPr>
    <w:rPr>
      <w:rFonts w:ascii="Georgia" w:hAnsi="Georgi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416DD"/>
    <w:pPr>
      <w:tabs>
        <w:tab w:val="center" w:pos="4153"/>
        <w:tab w:val="right" w:pos="8306"/>
      </w:tabs>
    </w:pPr>
    <w:rPr>
      <w:rFonts w:ascii="Georgia" w:hAnsi="Georgia"/>
      <w:caps/>
    </w:rPr>
  </w:style>
  <w:style w:type="paragraph" w:styleId="Footer">
    <w:name w:val="footer"/>
    <w:basedOn w:val="Normal"/>
    <w:pPr>
      <w:tabs>
        <w:tab w:val="center" w:pos="4153"/>
        <w:tab w:val="right" w:pos="8306"/>
      </w:tabs>
    </w:pPr>
  </w:style>
  <w:style w:type="paragraph" w:styleId="Caption">
    <w:name w:val="caption"/>
    <w:basedOn w:val="Normal"/>
    <w:next w:val="Normal"/>
    <w:qFormat/>
    <w:pPr>
      <w:jc w:val="center"/>
    </w:pPr>
    <w:rPr>
      <w:b/>
      <w:bCs/>
      <w:sz w:val="14"/>
      <w:szCs w:val="14"/>
      <w:lang w:val="fr-FR"/>
    </w:rPr>
  </w:style>
  <w:style w:type="paragraph" w:styleId="Title">
    <w:name w:val="Title"/>
    <w:basedOn w:val="Normal"/>
    <w:qFormat/>
    <w:pPr>
      <w:jc w:val="center"/>
    </w:pPr>
    <w:rPr>
      <w:b/>
      <w:bCs/>
      <w:sz w:val="24"/>
      <w:szCs w:val="24"/>
    </w:rPr>
  </w:style>
  <w:style w:type="paragraph" w:styleId="BodyTextIndent">
    <w:name w:val="Body Text Indent"/>
    <w:basedOn w:val="Normal"/>
    <w:link w:val="BodyTextIndentChar"/>
    <w:rPr>
      <w:b/>
      <w:bCs/>
    </w:rPr>
  </w:style>
  <w:style w:type="paragraph" w:styleId="BodyTextIndent2">
    <w:name w:val="Body Text Indent 2"/>
    <w:basedOn w:val="Normal"/>
    <w:pPr>
      <w:ind w:firstLine="284"/>
    </w:pPr>
  </w:style>
  <w:style w:type="paragraph" w:styleId="BodyText">
    <w:name w:val="Body Text"/>
    <w:basedOn w:val="Normal"/>
  </w:style>
  <w:style w:type="character" w:styleId="PageNumber">
    <w:name w:val="page number"/>
    <w:rsid w:val="008D2C54"/>
    <w:rPr>
      <w:rFonts w:ascii="Georgia" w:hAnsi="Georgia"/>
      <w:sz w:val="20"/>
      <w:lang w:val="en-US" w:eastAsia="x-none"/>
    </w:rPr>
  </w:style>
  <w:style w:type="paragraph" w:styleId="FootnoteText">
    <w:name w:val="footnote text"/>
    <w:basedOn w:val="Normal"/>
    <w:semiHidden/>
    <w:rPr>
      <w:sz w:val="16"/>
      <w:szCs w:val="16"/>
    </w:rPr>
  </w:style>
  <w:style w:type="character" w:styleId="FootnoteReference">
    <w:name w:val="footnote reference"/>
    <w:semiHidden/>
    <w:rPr>
      <w:vertAlign w:val="superscript"/>
    </w:rPr>
  </w:style>
  <w:style w:type="paragraph" w:styleId="BodyTextIndent3">
    <w:name w:val="Body Text Indent 3"/>
    <w:basedOn w:val="Normal"/>
    <w:pPr>
      <w:widowControl w:val="0"/>
      <w:ind w:left="2880" w:hanging="2160"/>
      <w:jc w:val="center"/>
    </w:pPr>
    <w:rPr>
      <w:b/>
      <w:bCs/>
      <w:sz w:val="24"/>
      <w:szCs w:val="24"/>
    </w:rPr>
  </w:style>
  <w:style w:type="paragraph" w:styleId="PlainText">
    <w:name w:val="Plain Text"/>
    <w:basedOn w:val="Normal"/>
    <w:rPr>
      <w:rFonts w:ascii="Courier New" w:hAnsi="Courier New" w:cs="Courier New"/>
    </w:rPr>
  </w:style>
  <w:style w:type="paragraph" w:customStyle="1" w:styleId="NaslovSlike">
    <w:name w:val="NaslovSlike"/>
    <w:basedOn w:val="Normal"/>
    <w:rsid w:val="009D7AC0"/>
    <w:pPr>
      <w:widowControl w:val="0"/>
      <w:tabs>
        <w:tab w:val="left" w:pos="-2835"/>
      </w:tabs>
      <w:spacing w:before="120" w:after="240"/>
      <w:jc w:val="center"/>
    </w:pPr>
  </w:style>
  <w:style w:type="paragraph" w:customStyle="1" w:styleId="UDK">
    <w:name w:val="UDK"/>
    <w:basedOn w:val="Title"/>
    <w:rsid w:val="00066DA1"/>
    <w:pPr>
      <w:keepNext/>
      <w:spacing w:before="120" w:after="600"/>
    </w:pPr>
    <w:rPr>
      <w:rFonts w:ascii="Georgia" w:hAnsi="Georgia"/>
      <w:b w:val="0"/>
      <w:bCs w:val="0"/>
      <w:i/>
      <w:iCs/>
    </w:rPr>
  </w:style>
  <w:style w:type="paragraph" w:customStyle="1" w:styleId="Autori">
    <w:name w:val="Autori"/>
    <w:basedOn w:val="Normal"/>
    <w:pPr>
      <w:keepNext/>
      <w:spacing w:after="240"/>
      <w:jc w:val="center"/>
    </w:pPr>
    <w:rPr>
      <w:b/>
      <w:bCs/>
      <w:sz w:val="24"/>
      <w:szCs w:val="24"/>
    </w:rPr>
  </w:style>
  <w:style w:type="paragraph" w:customStyle="1" w:styleId="Institucije">
    <w:name w:val="Institucije"/>
    <w:basedOn w:val="Normal"/>
    <w:link w:val="InstitucijeChar"/>
    <w:rsid w:val="00B50FDC"/>
    <w:pPr>
      <w:keepNext/>
      <w:spacing w:after="360"/>
      <w:jc w:val="center"/>
    </w:pPr>
    <w:rPr>
      <w:rFonts w:ascii="Georgia" w:hAnsi="Georgia"/>
    </w:rPr>
  </w:style>
  <w:style w:type="paragraph" w:customStyle="1" w:styleId="Abstract">
    <w:name w:val="Abstract"/>
    <w:basedOn w:val="BodyTextIndent"/>
    <w:link w:val="AbstractChar"/>
    <w:rsid w:val="002178BF"/>
    <w:pPr>
      <w:ind w:left="425" w:right="425"/>
    </w:pPr>
    <w:rPr>
      <w:rFonts w:ascii="Georgia" w:hAnsi="Georgia"/>
      <w:b w:val="0"/>
      <w:bCs w:val="0"/>
      <w:i/>
      <w:iCs/>
      <w:sz w:val="16"/>
      <w:szCs w:val="18"/>
    </w:rPr>
  </w:style>
  <w:style w:type="paragraph" w:customStyle="1" w:styleId="Formula">
    <w:name w:val="Formula"/>
    <w:basedOn w:val="BodyTextIndent"/>
    <w:pPr>
      <w:tabs>
        <w:tab w:val="center" w:pos="3544"/>
        <w:tab w:val="right" w:pos="7203"/>
      </w:tabs>
      <w:spacing w:before="120" w:after="120"/>
    </w:pPr>
    <w:rPr>
      <w:b w:val="0"/>
      <w:bCs w:val="0"/>
      <w:noProof/>
    </w:rPr>
  </w:style>
  <w:style w:type="paragraph" w:customStyle="1" w:styleId="References">
    <w:name w:val="References"/>
    <w:basedOn w:val="Normal"/>
    <w:rsid w:val="001E5C7A"/>
    <w:pPr>
      <w:numPr>
        <w:numId w:val="6"/>
      </w:numPr>
    </w:pPr>
    <w:rPr>
      <w:rFonts w:ascii="Georgia" w:hAnsi="Georgia"/>
      <w:sz w:val="16"/>
      <w:szCs w:val="16"/>
    </w:rPr>
  </w:style>
  <w:style w:type="paragraph" w:styleId="BodyText3">
    <w:name w:val="Body Text 3"/>
    <w:basedOn w:val="Normal"/>
    <w:pPr>
      <w:tabs>
        <w:tab w:val="left" w:pos="3828"/>
      </w:tabs>
    </w:pPr>
    <w:rPr>
      <w:rFonts w:ascii="TimesRoman" w:hAnsi="TimesRoman" w:cs="TimesRoman"/>
      <w:sz w:val="24"/>
      <w:szCs w:val="24"/>
    </w:rPr>
  </w:style>
  <w:style w:type="paragraph" w:customStyle="1" w:styleId="Slika">
    <w:name w:val="Slika"/>
    <w:basedOn w:val="Normal"/>
    <w:rsid w:val="009D7AC0"/>
    <w:pPr>
      <w:keepNext/>
      <w:keepLines/>
      <w:spacing w:before="240"/>
      <w:jc w:val="center"/>
    </w:pPr>
    <w:rPr>
      <w:lang w:val="sl-SI"/>
    </w:rPr>
  </w:style>
  <w:style w:type="paragraph" w:customStyle="1" w:styleId="YUNASLOV">
    <w:name w:val="YUNASLOV"/>
    <w:basedOn w:val="Normal"/>
    <w:pPr>
      <w:keepNext/>
      <w:spacing w:before="480" w:after="120"/>
      <w:jc w:val="center"/>
    </w:pPr>
    <w:rPr>
      <w:b/>
      <w:bCs/>
      <w:caps/>
      <w:sz w:val="24"/>
      <w:szCs w:val="24"/>
    </w:rPr>
  </w:style>
  <w:style w:type="paragraph" w:customStyle="1" w:styleId="YUAutori">
    <w:name w:val="YUAutori"/>
    <w:basedOn w:val="Heading2"/>
  </w:style>
  <w:style w:type="paragraph" w:customStyle="1" w:styleId="YUAbstrakt">
    <w:name w:val="YUAbstrakt"/>
    <w:basedOn w:val="Normal"/>
    <w:pPr>
      <w:keepNext/>
      <w:widowControl w:val="0"/>
      <w:ind w:firstLine="284"/>
      <w:outlineLvl w:val="2"/>
    </w:pPr>
    <w:rPr>
      <w:i/>
      <w:iCs/>
      <w:sz w:val="18"/>
      <w:szCs w:val="18"/>
    </w:rPr>
  </w:style>
  <w:style w:type="paragraph" w:customStyle="1" w:styleId="ParanHeader">
    <w:name w:val="ParanHeader"/>
    <w:basedOn w:val="Header"/>
    <w:link w:val="ParanHeaderChar"/>
    <w:pPr>
      <w:ind w:right="360" w:firstLine="360"/>
      <w:jc w:val="center"/>
    </w:pPr>
    <w:rPr>
      <w:sz w:val="16"/>
      <w:szCs w:val="16"/>
      <w:lang w:val="sl-SI"/>
    </w:rPr>
  </w:style>
  <w:style w:type="paragraph" w:customStyle="1" w:styleId="NeparanHeader">
    <w:name w:val="NeparanHeader"/>
    <w:basedOn w:val="Header"/>
    <w:pPr>
      <w:jc w:val="center"/>
    </w:pPr>
    <w:rPr>
      <w:caps w:val="0"/>
      <w:sz w:val="16"/>
      <w:szCs w:val="16"/>
      <w:lang w:val="sl-SI"/>
    </w:rPr>
  </w:style>
  <w:style w:type="paragraph" w:customStyle="1" w:styleId="NaslovTabele">
    <w:name w:val="NaslovTabele"/>
    <w:basedOn w:val="NaslovSlike"/>
    <w:rsid w:val="009D7AC0"/>
    <w:pPr>
      <w:keepNext/>
      <w:keepLines/>
      <w:spacing w:before="240" w:after="120"/>
    </w:pPr>
  </w:style>
  <w:style w:type="paragraph" w:customStyle="1" w:styleId="Style1">
    <w:name w:val="Style1"/>
    <w:basedOn w:val="Normal"/>
    <w:pPr>
      <w:spacing w:line="360" w:lineRule="auto"/>
    </w:pPr>
    <w:rPr>
      <w:rFonts w:ascii="CTimesRoman" w:hAnsi="CTimesRoman" w:cs="CTimesRoman"/>
      <w:sz w:val="24"/>
      <w:szCs w:val="24"/>
    </w:rPr>
  </w:style>
  <w:style w:type="paragraph" w:customStyle="1" w:styleId="Equation">
    <w:name w:val="Equation"/>
    <w:basedOn w:val="Formula"/>
    <w:next w:val="Normal"/>
    <w:rsid w:val="00CB2060"/>
    <w:pPr>
      <w:widowControl w:val="0"/>
      <w:ind w:left="284"/>
    </w:pPr>
    <w:rPr>
      <w:rFonts w:ascii="Georgia" w:hAnsi="Georgia"/>
      <w:sz w:val="18"/>
    </w:rPr>
  </w:style>
  <w:style w:type="paragraph" w:customStyle="1" w:styleId="UDC">
    <w:name w:val="UDC"/>
    <w:basedOn w:val="UDK"/>
    <w:rsid w:val="00066DA1"/>
  </w:style>
  <w:style w:type="paragraph" w:customStyle="1" w:styleId="Affiliation">
    <w:name w:val="Affiliation"/>
    <w:basedOn w:val="Institucije"/>
    <w:link w:val="AffiliationChar"/>
    <w:rsid w:val="00DA4539"/>
    <w:pPr>
      <w:widowControl w:val="0"/>
      <w:contextualSpacing/>
    </w:pPr>
    <w:rPr>
      <w:sz w:val="18"/>
    </w:rPr>
  </w:style>
  <w:style w:type="character" w:customStyle="1" w:styleId="InstitucijeChar">
    <w:name w:val="Institucije Char"/>
    <w:link w:val="Institucije"/>
    <w:rsid w:val="00B50FDC"/>
    <w:rPr>
      <w:rFonts w:ascii="Georgia" w:hAnsi="Georgia"/>
      <w:lang w:val="en-US" w:eastAsia="en-US" w:bidi="ar-SA"/>
    </w:rPr>
  </w:style>
  <w:style w:type="character" w:customStyle="1" w:styleId="AffiliationChar">
    <w:name w:val="Affiliation Char"/>
    <w:link w:val="Affiliation"/>
    <w:rsid w:val="00DA4539"/>
    <w:rPr>
      <w:rFonts w:ascii="Georgia" w:hAnsi="Georgia"/>
      <w:sz w:val="18"/>
      <w:lang w:val="en-US" w:eastAsia="en-US" w:bidi="ar-SA"/>
    </w:rPr>
  </w:style>
  <w:style w:type="paragraph" w:customStyle="1" w:styleId="Figure">
    <w:name w:val="Figure"/>
    <w:basedOn w:val="Slika"/>
    <w:rsid w:val="00EE0EB5"/>
  </w:style>
  <w:style w:type="paragraph" w:customStyle="1" w:styleId="Figuretitle">
    <w:name w:val="Figure title"/>
    <w:basedOn w:val="NaslovSlike"/>
    <w:rsid w:val="001B3C38"/>
    <w:rPr>
      <w:rFonts w:ascii="Georgia" w:hAnsi="Georgia"/>
      <w:sz w:val="16"/>
    </w:rPr>
  </w:style>
  <w:style w:type="paragraph" w:customStyle="1" w:styleId="Keywords">
    <w:name w:val="Key words"/>
    <w:basedOn w:val="Abstract"/>
    <w:link w:val="KeywordsChar"/>
    <w:rsid w:val="000821E6"/>
    <w:pPr>
      <w:spacing w:before="120" w:after="120"/>
    </w:pPr>
  </w:style>
  <w:style w:type="paragraph" w:customStyle="1" w:styleId="HeaderOdd">
    <w:name w:val="Header Odd"/>
    <w:basedOn w:val="NeparanHeader"/>
    <w:rsid w:val="001A1BD2"/>
    <w:pPr>
      <w:tabs>
        <w:tab w:val="clear" w:pos="4153"/>
        <w:tab w:val="center" w:pos="3544"/>
      </w:tabs>
      <w:jc w:val="left"/>
    </w:pPr>
  </w:style>
  <w:style w:type="paragraph" w:customStyle="1" w:styleId="HeaderEven">
    <w:name w:val="Header Even"/>
    <w:basedOn w:val="ParanHeader"/>
    <w:link w:val="HeaderEvenChar"/>
    <w:rsid w:val="001A1BD2"/>
    <w:pPr>
      <w:tabs>
        <w:tab w:val="clear" w:pos="4153"/>
        <w:tab w:val="center" w:pos="3884"/>
      </w:tabs>
      <w:ind w:firstLine="0"/>
      <w:jc w:val="left"/>
    </w:pPr>
  </w:style>
  <w:style w:type="character" w:customStyle="1" w:styleId="HeaderChar">
    <w:name w:val="Header Char"/>
    <w:link w:val="Header"/>
    <w:uiPriority w:val="99"/>
    <w:rsid w:val="009416DD"/>
    <w:rPr>
      <w:rFonts w:ascii="Georgia" w:hAnsi="Georgia"/>
      <w:caps/>
      <w:lang w:val="en-US" w:eastAsia="en-US" w:bidi="ar-SA"/>
    </w:rPr>
  </w:style>
  <w:style w:type="character" w:customStyle="1" w:styleId="ParanHeaderChar">
    <w:name w:val="ParanHeader Char"/>
    <w:link w:val="ParanHeader"/>
    <w:rsid w:val="003E7076"/>
    <w:rPr>
      <w:rFonts w:ascii="Georgia" w:hAnsi="Georgia"/>
      <w:caps/>
      <w:sz w:val="16"/>
      <w:szCs w:val="16"/>
      <w:lang w:val="sl-SI" w:eastAsia="en-US" w:bidi="ar-SA"/>
    </w:rPr>
  </w:style>
  <w:style w:type="character" w:customStyle="1" w:styleId="HeaderEvenChar">
    <w:name w:val="Header Even Char"/>
    <w:link w:val="HeaderEven"/>
    <w:rsid w:val="001A1BD2"/>
    <w:rPr>
      <w:rFonts w:ascii="Georgia" w:hAnsi="Georgia"/>
      <w:caps/>
      <w:sz w:val="16"/>
      <w:szCs w:val="16"/>
      <w:lang w:val="sl-SI" w:eastAsia="en-US" w:bidi="ar-SA"/>
    </w:rPr>
  </w:style>
  <w:style w:type="paragraph" w:customStyle="1" w:styleId="Tabletitle">
    <w:name w:val="Table title"/>
    <w:basedOn w:val="NaslovTabele"/>
    <w:rsid w:val="00600D83"/>
    <w:pPr>
      <w:widowControl/>
    </w:pPr>
    <w:rPr>
      <w:rFonts w:ascii="Georgia" w:hAnsi="Georgia"/>
      <w:sz w:val="16"/>
    </w:rPr>
  </w:style>
  <w:style w:type="paragraph" w:customStyle="1" w:styleId="Reference">
    <w:name w:val="Reference"/>
    <w:basedOn w:val="References"/>
    <w:rsid w:val="00AB285A"/>
    <w:pPr>
      <w:tabs>
        <w:tab w:val="clear" w:pos="624"/>
        <w:tab w:val="num" w:pos="284"/>
      </w:tabs>
      <w:ind w:left="284" w:hanging="142"/>
    </w:pPr>
  </w:style>
  <w:style w:type="paragraph" w:customStyle="1" w:styleId="SrTitle">
    <w:name w:val="Sr Title"/>
    <w:basedOn w:val="YUNASLOV"/>
    <w:rsid w:val="006A6692"/>
  </w:style>
  <w:style w:type="paragraph" w:customStyle="1" w:styleId="AuthorSr">
    <w:name w:val="Author Sr"/>
    <w:basedOn w:val="YUAutori"/>
    <w:rsid w:val="006A6692"/>
  </w:style>
  <w:style w:type="paragraph" w:customStyle="1" w:styleId="SrAuthor">
    <w:name w:val="Sr Author"/>
    <w:basedOn w:val="AuthorSr"/>
    <w:rsid w:val="006A6692"/>
  </w:style>
  <w:style w:type="paragraph" w:customStyle="1" w:styleId="SrAbstract">
    <w:name w:val="Sr Abstract"/>
    <w:basedOn w:val="YUAbstrakt"/>
    <w:rsid w:val="006A6692"/>
    <w:pPr>
      <w:widowControl/>
    </w:pPr>
  </w:style>
  <w:style w:type="paragraph" w:customStyle="1" w:styleId="SrKey">
    <w:name w:val="Sr Key"/>
    <w:basedOn w:val="YUAbstrakt"/>
    <w:rsid w:val="006A6692"/>
    <w:pPr>
      <w:widowControl/>
      <w:spacing w:before="120"/>
      <w:ind w:firstLine="0"/>
    </w:pPr>
  </w:style>
  <w:style w:type="paragraph" w:customStyle="1" w:styleId="Acknowledgment">
    <w:name w:val="Acknowledgment"/>
    <w:basedOn w:val="Normal"/>
    <w:link w:val="AcknowledgmentChar"/>
    <w:rsid w:val="004B40FB"/>
    <w:pPr>
      <w:tabs>
        <w:tab w:val="left" w:pos="720"/>
        <w:tab w:val="left" w:pos="8100"/>
      </w:tabs>
      <w:spacing w:before="240"/>
    </w:pPr>
    <w:rPr>
      <w:i/>
      <w:iCs/>
      <w:sz w:val="18"/>
      <w:szCs w:val="18"/>
    </w:rPr>
  </w:style>
  <w:style w:type="paragraph" w:customStyle="1" w:styleId="Acknowledgement">
    <w:name w:val="Acknowledgement"/>
    <w:basedOn w:val="Acknowledgment"/>
    <w:link w:val="AcknowledgementChar"/>
    <w:rsid w:val="001E5C7A"/>
    <w:rPr>
      <w:rFonts w:ascii="Georgia" w:hAnsi="Georgia"/>
    </w:rPr>
  </w:style>
  <w:style w:type="paragraph" w:customStyle="1" w:styleId="sctext">
    <w:name w:val="sc_text"/>
    <w:basedOn w:val="Normal"/>
    <w:autoRedefine/>
    <w:rsid w:val="009059C6"/>
    <w:pPr>
      <w:widowControl w:val="0"/>
      <w:autoSpaceDE/>
      <w:autoSpaceDN/>
      <w:spacing w:after="60"/>
    </w:pPr>
    <w:rPr>
      <w:sz w:val="22"/>
      <w:szCs w:val="22"/>
    </w:rPr>
  </w:style>
  <w:style w:type="character" w:styleId="Strong">
    <w:name w:val="Strong"/>
    <w:qFormat/>
    <w:rsid w:val="005F790A"/>
    <w:rPr>
      <w:b/>
      <w:bCs/>
    </w:rPr>
  </w:style>
  <w:style w:type="character" w:styleId="Hyperlink">
    <w:name w:val="Hyperlink"/>
    <w:rsid w:val="005F790A"/>
    <w:rPr>
      <w:color w:val="0000FF"/>
      <w:u w:val="single"/>
    </w:rPr>
  </w:style>
  <w:style w:type="character" w:customStyle="1" w:styleId="bodytext1">
    <w:name w:val="bodytext1"/>
    <w:rsid w:val="005F790A"/>
    <w:rPr>
      <w:rFonts w:ascii="Arial" w:hAnsi="Arial" w:cs="Arial" w:hint="default"/>
      <w:color w:val="333333"/>
      <w:sz w:val="18"/>
      <w:szCs w:val="18"/>
    </w:rPr>
  </w:style>
  <w:style w:type="paragraph" w:styleId="DocumentMap">
    <w:name w:val="Document Map"/>
    <w:basedOn w:val="Normal"/>
    <w:semiHidden/>
    <w:rsid w:val="00D90393"/>
    <w:pPr>
      <w:shd w:val="clear" w:color="auto" w:fill="000080"/>
    </w:pPr>
    <w:rPr>
      <w:rFonts w:ascii="Tahoma" w:hAnsi="Tahoma" w:cs="Tahoma"/>
    </w:rPr>
  </w:style>
  <w:style w:type="paragraph" w:customStyle="1" w:styleId="StyleFirstline05cm">
    <w:name w:val="Style First line:  0.5 cm"/>
    <w:basedOn w:val="Normal"/>
    <w:rsid w:val="00AD07A9"/>
    <w:pPr>
      <w:spacing w:before="60"/>
      <w:ind w:firstLine="284"/>
    </w:pPr>
    <w:rPr>
      <w:rFonts w:ascii="Georgia" w:hAnsi="Georgia"/>
      <w:sz w:val="18"/>
    </w:rPr>
  </w:style>
  <w:style w:type="paragraph" w:customStyle="1" w:styleId="StyleAbstractBoldNotItalic">
    <w:name w:val="Style Abstract + Bold Not Italic"/>
    <w:basedOn w:val="Abstract"/>
    <w:link w:val="StyleAbstractBoldNotItalicChar"/>
    <w:rsid w:val="0089454F"/>
    <w:rPr>
      <w:b/>
      <w:bCs/>
      <w:i w:val="0"/>
      <w:iCs w:val="0"/>
    </w:rPr>
  </w:style>
  <w:style w:type="character" w:customStyle="1" w:styleId="BodyTextIndentChar">
    <w:name w:val="Body Text Indent Char"/>
    <w:link w:val="BodyTextIndent"/>
    <w:rsid w:val="0089454F"/>
    <w:rPr>
      <w:b/>
      <w:bCs/>
      <w:lang w:val="en-US" w:eastAsia="en-US" w:bidi="ar-SA"/>
    </w:rPr>
  </w:style>
  <w:style w:type="character" w:customStyle="1" w:styleId="AbstractChar">
    <w:name w:val="Abstract Char"/>
    <w:link w:val="Abstract"/>
    <w:rsid w:val="002178BF"/>
    <w:rPr>
      <w:rFonts w:ascii="Georgia" w:hAnsi="Georgia"/>
      <w:b/>
      <w:bCs/>
      <w:i/>
      <w:iCs/>
      <w:sz w:val="16"/>
      <w:szCs w:val="18"/>
      <w:lang w:val="en-US" w:eastAsia="en-US" w:bidi="ar-SA"/>
    </w:rPr>
  </w:style>
  <w:style w:type="character" w:customStyle="1" w:styleId="StyleAbstractBoldNotItalicChar">
    <w:name w:val="Style Abstract + Bold Not Italic Char"/>
    <w:link w:val="StyleAbstractBoldNotItalic"/>
    <w:rsid w:val="0089454F"/>
    <w:rPr>
      <w:rFonts w:ascii="Georgia" w:hAnsi="Georgia"/>
      <w:b/>
      <w:bCs/>
      <w:i/>
      <w:iCs/>
      <w:sz w:val="16"/>
      <w:szCs w:val="18"/>
      <w:lang w:val="en-US" w:eastAsia="en-US" w:bidi="ar-SA"/>
    </w:rPr>
  </w:style>
  <w:style w:type="paragraph" w:customStyle="1" w:styleId="StyleKeywordsBoldNotItalic">
    <w:name w:val="Style Key words + Bold Not Italic"/>
    <w:basedOn w:val="Keywords"/>
    <w:link w:val="StyleKeywordsBoldNotItalicChar"/>
    <w:rsid w:val="0089454F"/>
    <w:rPr>
      <w:b/>
      <w:bCs/>
      <w:i w:val="0"/>
      <w:iCs w:val="0"/>
    </w:rPr>
  </w:style>
  <w:style w:type="character" w:customStyle="1" w:styleId="KeywordsChar">
    <w:name w:val="Key words Char"/>
    <w:link w:val="Keywords"/>
    <w:rsid w:val="000821E6"/>
    <w:rPr>
      <w:rFonts w:ascii="Georgia" w:hAnsi="Georgia"/>
      <w:i/>
      <w:iCs/>
      <w:sz w:val="16"/>
      <w:szCs w:val="18"/>
      <w:lang w:val="en-US" w:eastAsia="en-US" w:bidi="ar-SA"/>
    </w:rPr>
  </w:style>
  <w:style w:type="character" w:customStyle="1" w:styleId="StyleKeywordsBoldNotItalicChar">
    <w:name w:val="Style Key words + Bold Not Italic Char"/>
    <w:link w:val="StyleKeywordsBoldNotItalic"/>
    <w:rsid w:val="0089454F"/>
    <w:rPr>
      <w:rFonts w:ascii="Georgia" w:hAnsi="Georgia"/>
      <w:b/>
      <w:bCs/>
      <w:i/>
      <w:iCs/>
      <w:sz w:val="16"/>
      <w:szCs w:val="18"/>
      <w:lang w:val="en-US" w:eastAsia="en-US" w:bidi="ar-SA"/>
    </w:rPr>
  </w:style>
  <w:style w:type="character" w:customStyle="1" w:styleId="Style9pt">
    <w:name w:val="Style 9 pt"/>
    <w:rsid w:val="00553791"/>
    <w:rPr>
      <w:rFonts w:ascii="Georgia" w:hAnsi="Georgia"/>
      <w:sz w:val="18"/>
    </w:rPr>
  </w:style>
  <w:style w:type="paragraph" w:customStyle="1" w:styleId="StyleFirstline05cmBefore18pt">
    <w:name w:val="Style First line:  0.5 cm Before:  18 pt"/>
    <w:basedOn w:val="Normal"/>
    <w:rsid w:val="003F5A6F"/>
    <w:pPr>
      <w:spacing w:before="360"/>
      <w:ind w:firstLine="284"/>
    </w:pPr>
    <w:rPr>
      <w:rFonts w:ascii="Georgia" w:hAnsi="Georgia"/>
      <w:sz w:val="18"/>
    </w:rPr>
  </w:style>
  <w:style w:type="paragraph" w:customStyle="1" w:styleId="StyleAcknowledgementBoldNotItalic">
    <w:name w:val="Style Acknowledgement + Bold Not Italic"/>
    <w:basedOn w:val="Acknowledgement"/>
    <w:link w:val="StyleAcknowledgementBoldNotItalicChar"/>
    <w:rsid w:val="001E5C7A"/>
    <w:rPr>
      <w:b/>
      <w:bCs/>
      <w:i w:val="0"/>
      <w:iCs w:val="0"/>
    </w:rPr>
  </w:style>
  <w:style w:type="character" w:customStyle="1" w:styleId="AcknowledgmentChar">
    <w:name w:val="Acknowledgment Char"/>
    <w:link w:val="Acknowledgment"/>
    <w:rsid w:val="001E5C7A"/>
    <w:rPr>
      <w:i/>
      <w:iCs/>
      <w:sz w:val="18"/>
      <w:szCs w:val="18"/>
      <w:lang w:val="en-US" w:eastAsia="en-US" w:bidi="ar-SA"/>
    </w:rPr>
  </w:style>
  <w:style w:type="character" w:customStyle="1" w:styleId="AcknowledgementChar">
    <w:name w:val="Acknowledgement Char"/>
    <w:link w:val="Acknowledgement"/>
    <w:rsid w:val="001E5C7A"/>
    <w:rPr>
      <w:rFonts w:ascii="Georgia" w:hAnsi="Georgia"/>
      <w:i/>
      <w:iCs/>
      <w:sz w:val="18"/>
      <w:szCs w:val="18"/>
      <w:lang w:val="en-US" w:eastAsia="en-US" w:bidi="ar-SA"/>
    </w:rPr>
  </w:style>
  <w:style w:type="character" w:customStyle="1" w:styleId="StyleAcknowledgementBoldNotItalicChar">
    <w:name w:val="Style Acknowledgement + Bold Not Italic Char"/>
    <w:link w:val="StyleAcknowledgementBoldNotItalic"/>
    <w:rsid w:val="001E5C7A"/>
    <w:rPr>
      <w:rFonts w:ascii="Georgia" w:hAnsi="Georgia"/>
      <w:b/>
      <w:bCs/>
      <w:i/>
      <w:iCs/>
      <w:sz w:val="18"/>
      <w:szCs w:val="18"/>
      <w:lang w:val="en-US" w:eastAsia="en-US" w:bidi="ar-SA"/>
    </w:rPr>
  </w:style>
  <w:style w:type="paragraph" w:customStyle="1" w:styleId="StyleHeading210pt">
    <w:name w:val="Style Heading 2 + 10 pt"/>
    <w:basedOn w:val="Heading2"/>
    <w:rsid w:val="00136F3A"/>
  </w:style>
  <w:style w:type="character" w:styleId="CommentReference">
    <w:name w:val="annotation reference"/>
    <w:semiHidden/>
    <w:rsid w:val="00EC55E3"/>
    <w:rPr>
      <w:sz w:val="16"/>
      <w:szCs w:val="16"/>
    </w:rPr>
  </w:style>
  <w:style w:type="paragraph" w:styleId="CommentText">
    <w:name w:val="annotation text"/>
    <w:basedOn w:val="Normal"/>
    <w:semiHidden/>
    <w:rsid w:val="00EC55E3"/>
  </w:style>
  <w:style w:type="paragraph" w:styleId="CommentSubject">
    <w:name w:val="annotation subject"/>
    <w:basedOn w:val="CommentText"/>
    <w:next w:val="CommentText"/>
    <w:semiHidden/>
    <w:rsid w:val="00EC55E3"/>
    <w:rPr>
      <w:b/>
      <w:bCs/>
    </w:rPr>
  </w:style>
  <w:style w:type="paragraph" w:styleId="BalloonText">
    <w:name w:val="Balloon Text"/>
    <w:basedOn w:val="Normal"/>
    <w:semiHidden/>
    <w:rsid w:val="00EC55E3"/>
    <w:rPr>
      <w:rFonts w:ascii="Tahoma" w:hAnsi="Tahoma" w:cs="Tahoma"/>
      <w:sz w:val="16"/>
      <w:szCs w:val="16"/>
    </w:rPr>
  </w:style>
  <w:style w:type="paragraph" w:customStyle="1" w:styleId="DOI">
    <w:name w:val="DOI"/>
    <w:basedOn w:val="Keywords"/>
    <w:rsid w:val="000821E6"/>
    <w:pPr>
      <w:spacing w:after="240"/>
    </w:pPr>
    <w:rPr>
      <w:i w:val="0"/>
    </w:rPr>
  </w:style>
  <w:style w:type="table" w:styleId="TableGrid">
    <w:name w:val="Table Grid"/>
    <w:basedOn w:val="TableNormal"/>
    <w:rsid w:val="002171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semiHidden/>
    <w:locked/>
    <w:rsid w:val="00726A14"/>
    <w:rPr>
      <w:rFonts w:ascii="Georgia" w:hAnsi="Georgia"/>
      <w:b/>
      <w:bCs/>
      <w:szCs w:val="24"/>
      <w:lang w:val="en-US" w:eastAsia="en-US" w:bidi="ar-SA"/>
    </w:rPr>
  </w:style>
  <w:style w:type="character" w:customStyle="1" w:styleId="CharChar10">
    <w:name w:val="Char Char10"/>
    <w:locked/>
    <w:rsid w:val="00726A14"/>
    <w:rPr>
      <w:rFonts w:ascii="Georgia" w:hAnsi="Georgia" w:cs="Times New Roman"/>
      <w:caps/>
      <w:lang w:val="en-US" w:eastAsia="en-US"/>
    </w:rPr>
  </w:style>
  <w:style w:type="paragraph" w:customStyle="1" w:styleId="Journal-PaperTitle">
    <w:name w:val="Journal - Paper Title"/>
    <w:basedOn w:val="Heading1"/>
    <w:qFormat/>
    <w:rsid w:val="00F02508"/>
    <w:pPr>
      <w:keepLines/>
    </w:pPr>
    <w:rPr>
      <w:rFonts w:ascii="Calibri" w:hAnsi="Calibri" w:cs="Calibri"/>
      <w:sz w:val="28"/>
    </w:rPr>
  </w:style>
  <w:style w:type="paragraph" w:customStyle="1" w:styleId="Journal-Authors">
    <w:name w:val="Journal - Authors"/>
    <w:basedOn w:val="Heading2"/>
    <w:qFormat/>
    <w:rsid w:val="000D2A2A"/>
  </w:style>
  <w:style w:type="paragraph" w:customStyle="1" w:styleId="Journal-Affiliations">
    <w:name w:val="Journal - Affiliations"/>
    <w:basedOn w:val="Affiliation"/>
    <w:qFormat/>
    <w:rsid w:val="000D2A2A"/>
  </w:style>
  <w:style w:type="paragraph" w:customStyle="1" w:styleId="Journal-Abstract">
    <w:name w:val="Journal - Abstract"/>
    <w:basedOn w:val="Abstract"/>
    <w:qFormat/>
    <w:rsid w:val="000D2A2A"/>
  </w:style>
  <w:style w:type="paragraph" w:customStyle="1" w:styleId="Journal-Keywords">
    <w:name w:val="Journal - Keywords"/>
    <w:basedOn w:val="Keywords"/>
    <w:qFormat/>
    <w:rsid w:val="000D2A2A"/>
    <w:rPr>
      <w:iCs w:val="0"/>
    </w:rPr>
  </w:style>
  <w:style w:type="paragraph" w:customStyle="1" w:styleId="Journal-Mainheader">
    <w:name w:val="Journal - Main header"/>
    <w:basedOn w:val="Heading3"/>
    <w:qFormat/>
    <w:rsid w:val="000D2A2A"/>
  </w:style>
  <w:style w:type="paragraph" w:customStyle="1" w:styleId="Journal-Maintext">
    <w:name w:val="Journal - Main text"/>
    <w:basedOn w:val="StyleFirstline05cm"/>
    <w:qFormat/>
    <w:rsid w:val="000D2A2A"/>
  </w:style>
  <w:style w:type="paragraph" w:customStyle="1" w:styleId="Journal-Footer">
    <w:name w:val="Journal - Footer"/>
    <w:basedOn w:val="FootnoteText"/>
    <w:qFormat/>
    <w:rsid w:val="00BD2BFF"/>
    <w:rPr>
      <w:rFonts w:ascii="Georgia" w:hAnsi="Georgia"/>
    </w:rPr>
  </w:style>
  <w:style w:type="paragraph" w:customStyle="1" w:styleId="Journal-Subheading">
    <w:name w:val="Journal - Subheading"/>
    <w:basedOn w:val="Heading4"/>
    <w:qFormat/>
    <w:rsid w:val="00BD2BFF"/>
  </w:style>
  <w:style w:type="paragraph" w:customStyle="1" w:styleId="Journal-Figure">
    <w:name w:val="Journal- Figure"/>
    <w:basedOn w:val="Figuretitle"/>
    <w:qFormat/>
    <w:rsid w:val="00BD2BFF"/>
    <w:pPr>
      <w:widowControl/>
    </w:pPr>
  </w:style>
  <w:style w:type="paragraph" w:customStyle="1" w:styleId="Journal-Table">
    <w:name w:val="Journal - Table"/>
    <w:basedOn w:val="Tabletitle"/>
    <w:qFormat/>
    <w:rsid w:val="00BD2BFF"/>
  </w:style>
  <w:style w:type="paragraph" w:customStyle="1" w:styleId="Journal-References">
    <w:name w:val="Journal - References"/>
    <w:basedOn w:val="References"/>
    <w:qFormat/>
    <w:rsid w:val="00BD2BFF"/>
    <w:pPr>
      <w:tabs>
        <w:tab w:val="clear" w:pos="624"/>
        <w:tab w:val="num" w:pos="426"/>
      </w:tabs>
      <w:ind w:left="426" w:hanging="142"/>
    </w:pPr>
  </w:style>
  <w:style w:type="paragraph" w:customStyle="1" w:styleId="Journal-Header">
    <w:name w:val="Journal - Header"/>
    <w:basedOn w:val="Header"/>
    <w:qFormat/>
    <w:rsid w:val="00BD2BFF"/>
    <w:pPr>
      <w:pBdr>
        <w:bottom w:val="single" w:sz="12" w:space="1" w:color="808080"/>
      </w:pBdr>
      <w:jc w:val="left"/>
    </w:pPr>
    <w:rPr>
      <w:caps w:val="0"/>
      <w:sz w:val="18"/>
      <w:szCs w:val="18"/>
    </w:rPr>
  </w:style>
  <w:style w:type="paragraph" w:customStyle="1" w:styleId="Journal-Numbering">
    <w:name w:val="Journal - Numbering"/>
    <w:basedOn w:val="Footer"/>
    <w:qFormat/>
    <w:rsid w:val="00BD2BFF"/>
    <w:pPr>
      <w:framePr w:wrap="around" w:vAnchor="text" w:hAnchor="margin" w:xAlign="outside" w:y="1"/>
    </w:pPr>
  </w:style>
  <w:style w:type="character" w:customStyle="1" w:styleId="Heading3Char">
    <w:name w:val="Heading 3 Char"/>
    <w:basedOn w:val="DefaultParagraphFont"/>
    <w:link w:val="Heading3"/>
    <w:rsid w:val="00EA1F6E"/>
    <w:rPr>
      <w:rFonts w:ascii="Georgia" w:hAnsi="Georgia"/>
      <w:smallCaps/>
      <w:sz w:val="18"/>
    </w:rPr>
  </w:style>
  <w:style w:type="character" w:styleId="FollowedHyperlink">
    <w:name w:val="FollowedHyperlink"/>
    <w:basedOn w:val="DefaultParagraphFont"/>
    <w:semiHidden/>
    <w:unhideWhenUsed/>
    <w:rsid w:val="005D59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22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hyperlink" Target="https://www.rad-conference.org/Proceedings-RAD_2015.pdf" TargetMode="External"/><Relationship Id="rId26" Type="http://schemas.openxmlformats.org/officeDocument/2006/relationships/hyperlink" Target="https://teslauniverse.com/nikola-tesla/patents/us-patent-787412-art-transmitting-electrical-energy-through-natural-mediums" TargetMode="External"/><Relationship Id="rId21" Type="http://schemas.openxmlformats.org/officeDocument/2006/relationships/hyperlink" Target="https://doi.org/10.21175/rad.abstr.book.2021.34.12"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1007/978-1-4899-1561-0_31" TargetMode="External"/><Relationship Id="rId25" Type="http://schemas.openxmlformats.org/officeDocument/2006/relationships/hyperlink" Target="https://europa.eu/radd/nuclideDischargeOverview.dox?pageID=NuclideDischargeOverview"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oi.org/10.1586/14737159.1.2.211" TargetMode="External"/><Relationship Id="rId20" Type="http://schemas.openxmlformats.org/officeDocument/2006/relationships/hyperlink" Target="https://www.rad-conference.org/Book_of_Abstracts-RAD_2020.pdf" TargetMode="External"/><Relationship Id="rId29" Type="http://schemas.openxmlformats.org/officeDocument/2006/relationships/hyperlink" Target="https://www.tunl.duke.edu/~gsheu/Theses/PhD/Hutcheson_200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ntrs.nasa.gov/archive/nasa/casi.ntrs.nasa.gov/19740022555.pdf" TargetMode="External"/><Relationship Id="rId32" Type="http://schemas.openxmlformats.org/officeDocument/2006/relationships/hyperlink" Target="https://doi.org/10.17650/2313-805X.2015.2.3.51-59"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s://www-pub.iaea.org/MTCD/Publications/PDF/te_1415_web.pdf" TargetMode="External"/><Relationship Id="rId28" Type="http://schemas.openxmlformats.org/officeDocument/2006/relationships/hyperlink" Target="https://www.fsai.ie/uploadedFiles/Legislation/Food_Legisation_Links/Water/SI160_2016.pdf"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doi.org/10.21175/RadProc.2017.44" TargetMode="External"/><Relationship Id="rId31" Type="http://schemas.openxmlformats.org/officeDocument/2006/relationships/hyperlink" Target="https://vestnik.rncrr.ru/vestnik/v13/papers/slesarev_v13.ht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hyperlink" Target="https://www.icrp.org/docs/2016aomori/7%20Real.pdf" TargetMode="External"/><Relationship Id="rId27" Type="http://schemas.openxmlformats.org/officeDocument/2006/relationships/hyperlink" Target="https://www.oecd-nea.org/janis/" TargetMode="External"/><Relationship Id="rId30" Type="http://schemas.openxmlformats.org/officeDocument/2006/relationships/hyperlink" Target="https://www.usnews.com/news/articles/2016-03-24/how-real-is-the-dirty-bomb-threat" TargetMode="External"/><Relationship Id="rId35" Type="http://schemas.openxmlformats.org/officeDocument/2006/relationships/footer" Target="footer3.xml"/><Relationship Id="rId8" Type="http://schemas.openxmlformats.org/officeDocument/2006/relationships/footer" Target="foot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mailto:name.surname@exampl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F62BE-FC31-47D9-860E-BAD9F8CC3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RAD Journal Template 2025</Template>
  <TotalTime>0</TotalTime>
  <Pages>4</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RAD Journal Template</vt:lpstr>
    </vt:vector>
  </TitlesOfParts>
  <Company/>
  <LinksUpToDate>false</LinksUpToDate>
  <CharactersWithSpaces>18010</CharactersWithSpaces>
  <SharedDoc>false</SharedDoc>
  <HLinks>
    <vt:vector size="90" baseType="variant">
      <vt:variant>
        <vt:i4>852022</vt:i4>
      </vt:variant>
      <vt:variant>
        <vt:i4>42</vt:i4>
      </vt:variant>
      <vt:variant>
        <vt:i4>0</vt:i4>
      </vt:variant>
      <vt:variant>
        <vt:i4>5</vt:i4>
      </vt:variant>
      <vt:variant>
        <vt:lpwstr>http://vestnik.rncrr.ru/vestnik/v13/papers/slesarev_v13.htm</vt:lpwstr>
      </vt:variant>
      <vt:variant>
        <vt:lpwstr/>
      </vt:variant>
      <vt:variant>
        <vt:i4>65604</vt:i4>
      </vt:variant>
      <vt:variant>
        <vt:i4>39</vt:i4>
      </vt:variant>
      <vt:variant>
        <vt:i4>0</vt:i4>
      </vt:variant>
      <vt:variant>
        <vt:i4>5</vt:i4>
      </vt:variant>
      <vt:variant>
        <vt:lpwstr>https://www.usnews.com/news/articles/2016-03-24/how-real-is-the-dirty-bomb-threat</vt:lpwstr>
      </vt:variant>
      <vt:variant>
        <vt:lpwstr/>
      </vt:variant>
      <vt:variant>
        <vt:i4>327806</vt:i4>
      </vt:variant>
      <vt:variant>
        <vt:i4>36</vt:i4>
      </vt:variant>
      <vt:variant>
        <vt:i4>0</vt:i4>
      </vt:variant>
      <vt:variant>
        <vt:i4>5</vt:i4>
      </vt:variant>
      <vt:variant>
        <vt:lpwstr>http://www.tunl.duke.edu/~gsheu/Theses/PhD/Hutcheson_2008.pdf</vt:lpwstr>
      </vt:variant>
      <vt:variant>
        <vt:lpwstr/>
      </vt:variant>
      <vt:variant>
        <vt:i4>6094961</vt:i4>
      </vt:variant>
      <vt:variant>
        <vt:i4>33</vt:i4>
      </vt:variant>
      <vt:variant>
        <vt:i4>0</vt:i4>
      </vt:variant>
      <vt:variant>
        <vt:i4>5</vt:i4>
      </vt:variant>
      <vt:variant>
        <vt:lpwstr>https://www.fsai.ie/uploadedFiles/Legislation/Food_Legisation_Links/Water/SI160_2016.pdf</vt:lpwstr>
      </vt:variant>
      <vt:variant>
        <vt:lpwstr/>
      </vt:variant>
      <vt:variant>
        <vt:i4>3735679</vt:i4>
      </vt:variant>
      <vt:variant>
        <vt:i4>30</vt:i4>
      </vt:variant>
      <vt:variant>
        <vt:i4>0</vt:i4>
      </vt:variant>
      <vt:variant>
        <vt:i4>5</vt:i4>
      </vt:variant>
      <vt:variant>
        <vt:lpwstr>https://www.oecd-nea.org/janis/</vt:lpwstr>
      </vt:variant>
      <vt:variant>
        <vt:lpwstr/>
      </vt:variant>
      <vt:variant>
        <vt:i4>2097265</vt:i4>
      </vt:variant>
      <vt:variant>
        <vt:i4>27</vt:i4>
      </vt:variant>
      <vt:variant>
        <vt:i4>0</vt:i4>
      </vt:variant>
      <vt:variant>
        <vt:i4>5</vt:i4>
      </vt:variant>
      <vt:variant>
        <vt:lpwstr>https://teslauniverse.com/nikola-tesla/patents/us-patent-787412-art-transmitting-electrical-energy-through-natural-mediums</vt:lpwstr>
      </vt:variant>
      <vt:variant>
        <vt:lpwstr/>
      </vt:variant>
      <vt:variant>
        <vt:i4>7405603</vt:i4>
      </vt:variant>
      <vt:variant>
        <vt:i4>24</vt:i4>
      </vt:variant>
      <vt:variant>
        <vt:i4>0</vt:i4>
      </vt:variant>
      <vt:variant>
        <vt:i4>5</vt:i4>
      </vt:variant>
      <vt:variant>
        <vt:lpwstr>http://europa.eu/radd/nuclideDischargeOverview.dox?pageID=NuclideDischargeOverview</vt:lpwstr>
      </vt:variant>
      <vt:variant>
        <vt:lpwstr/>
      </vt:variant>
      <vt:variant>
        <vt:i4>1835008</vt:i4>
      </vt:variant>
      <vt:variant>
        <vt:i4>21</vt:i4>
      </vt:variant>
      <vt:variant>
        <vt:i4>0</vt:i4>
      </vt:variant>
      <vt:variant>
        <vt:i4>5</vt:i4>
      </vt:variant>
      <vt:variant>
        <vt:lpwstr>https://ntrs.nasa.gov/archive/nasa/casi.ntrs.nasa.gov/19740022555.pdf</vt:lpwstr>
      </vt:variant>
      <vt:variant>
        <vt:lpwstr/>
      </vt:variant>
      <vt:variant>
        <vt:i4>3801194</vt:i4>
      </vt:variant>
      <vt:variant>
        <vt:i4>18</vt:i4>
      </vt:variant>
      <vt:variant>
        <vt:i4>0</vt:i4>
      </vt:variant>
      <vt:variant>
        <vt:i4>5</vt:i4>
      </vt:variant>
      <vt:variant>
        <vt:lpwstr>http://www-pub.iaea.org/MTCD/Publications/PDF/te_1415_web.pdf</vt:lpwstr>
      </vt:variant>
      <vt:variant>
        <vt:lpwstr/>
      </vt:variant>
      <vt:variant>
        <vt:i4>3276898</vt:i4>
      </vt:variant>
      <vt:variant>
        <vt:i4>15</vt:i4>
      </vt:variant>
      <vt:variant>
        <vt:i4>0</vt:i4>
      </vt:variant>
      <vt:variant>
        <vt:i4>5</vt:i4>
      </vt:variant>
      <vt:variant>
        <vt:lpwstr>http://www.icrp.org/docs/2016aomori/7 Real.pdf</vt:lpwstr>
      </vt:variant>
      <vt:variant>
        <vt:lpwstr/>
      </vt:variant>
      <vt:variant>
        <vt:i4>5963852</vt:i4>
      </vt:variant>
      <vt:variant>
        <vt:i4>12</vt:i4>
      </vt:variant>
      <vt:variant>
        <vt:i4>0</vt:i4>
      </vt:variant>
      <vt:variant>
        <vt:i4>5</vt:i4>
      </vt:variant>
      <vt:variant>
        <vt:lpwstr>http://www.rad-conference.org/helper/download.php?file=../pdf/Book%20of%20Abstracts%20RAD%202015.pdf</vt:lpwstr>
      </vt:variant>
      <vt:variant>
        <vt:lpwstr/>
      </vt:variant>
      <vt:variant>
        <vt:i4>1245235</vt:i4>
      </vt:variant>
      <vt:variant>
        <vt:i4>9</vt:i4>
      </vt:variant>
      <vt:variant>
        <vt:i4>0</vt:i4>
      </vt:variant>
      <vt:variant>
        <vt:i4>5</vt:i4>
      </vt:variant>
      <vt:variant>
        <vt:lpwstr>http://www.nirs.qst.go.jp/rd/reports/proceedings/pdf/2nd_International_Symposium_2016.pdf</vt:lpwstr>
      </vt:variant>
      <vt:variant>
        <vt:lpwstr/>
      </vt:variant>
      <vt:variant>
        <vt:i4>589914</vt:i4>
      </vt:variant>
      <vt:variant>
        <vt:i4>6</vt:i4>
      </vt:variant>
      <vt:variant>
        <vt:i4>0</vt:i4>
      </vt:variant>
      <vt:variant>
        <vt:i4>5</vt:i4>
      </vt:variant>
      <vt:variant>
        <vt:lpwstr>http://rad-journal.org/guidelines.php</vt:lpwstr>
      </vt:variant>
      <vt:variant>
        <vt:lpwstr/>
      </vt:variant>
      <vt:variant>
        <vt:i4>589914</vt:i4>
      </vt:variant>
      <vt:variant>
        <vt:i4>3</vt:i4>
      </vt:variant>
      <vt:variant>
        <vt:i4>0</vt:i4>
      </vt:variant>
      <vt:variant>
        <vt:i4>5</vt:i4>
      </vt:variant>
      <vt:variant>
        <vt:lpwstr>http://rad-journal.org/guidelines.php</vt:lpwstr>
      </vt:variant>
      <vt:variant>
        <vt:lpwstr/>
      </vt:variant>
      <vt:variant>
        <vt:i4>4259897</vt:i4>
      </vt:variant>
      <vt:variant>
        <vt:i4>0</vt:i4>
      </vt:variant>
      <vt:variant>
        <vt:i4>0</vt:i4>
      </vt:variant>
      <vt:variant>
        <vt:i4>5</vt:i4>
      </vt:variant>
      <vt:variant>
        <vt:lpwstr>mailto:name.surname@example.com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 Journal Template</dc:title>
  <dc:creator>PC</dc:creator>
  <cp:lastModifiedBy>PC</cp:lastModifiedBy>
  <cp:revision>2</cp:revision>
  <cp:lastPrinted>2003-07-09T07:07:00Z</cp:lastPrinted>
  <dcterms:created xsi:type="dcterms:W3CDTF">2025-01-07T15:09:00Z</dcterms:created>
  <dcterms:modified xsi:type="dcterms:W3CDTF">2025-01-07T15:09:00Z</dcterms:modified>
</cp:coreProperties>
</file>